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230" w:type="dxa"/>
        <w:tblLayout w:type="fixed"/>
        <w:tblLook w:val="01E0" w:firstRow="1" w:lastRow="1" w:firstColumn="1" w:lastColumn="1" w:noHBand="0" w:noVBand="0"/>
      </w:tblPr>
      <w:tblGrid>
        <w:gridCol w:w="1530"/>
        <w:gridCol w:w="5700"/>
      </w:tblGrid>
      <w:tr w:rsidR="00977AAB" w:rsidRPr="008545AB" w:rsidTr="00E1325B">
        <w:tc>
          <w:tcPr>
            <w:tcW w:w="7230" w:type="dxa"/>
            <w:gridSpan w:val="2"/>
            <w:shd w:val="clear" w:color="auto" w:fill="auto"/>
          </w:tcPr>
          <w:p w:rsidR="00977AAB" w:rsidRPr="008545AB" w:rsidRDefault="00AF0848" w:rsidP="00977AAB">
            <w:pPr>
              <w:pStyle w:val="NoSpacing"/>
              <w:rPr>
                <w:rFonts w:cstheme="minorHAnsi"/>
                <w:lang w:val="eu-ES"/>
              </w:rPr>
            </w:pPr>
            <w:sdt>
              <w:sdtPr>
                <w:rPr>
                  <w:rFonts w:cstheme="minorHAnsi"/>
                  <w:lang w:val="eu-ES"/>
                </w:rPr>
                <w:alias w:val="Voornaam"/>
                <w:tag w:val="Voornaam"/>
                <w:id w:val="-1511135342"/>
                <w:placeholder>
                  <w:docPart w:val="2BAADA8A20B14513B344BBE0FB04142B"/>
                </w:placeholder>
                <w:showingPlcHdr/>
                <w:dataBinding w:prefixMappings="xmlns:ns0='http://schemas.openxmlformats.org/officeDocument/2006/extended-properties' " w:xpath="/ns0:Properties[1]/ns0:Company[1]" w:storeItemID="{6668398D-A668-4E3E-A5EB-62B293D839F1}"/>
                <w:text/>
              </w:sdtPr>
              <w:sdtEndPr/>
              <w:sdtContent>
                <w:r w:rsidR="00097150" w:rsidRPr="008545AB">
                  <w:rPr>
                    <w:rStyle w:val="PlaceholderText"/>
                    <w:rFonts w:cstheme="minorHAnsi"/>
                    <w:lang w:val="nl-NL"/>
                  </w:rPr>
                  <w:t>[Voornaam]</w:t>
                </w:r>
              </w:sdtContent>
            </w:sdt>
            <w:r w:rsidR="00977AAB" w:rsidRPr="008545AB">
              <w:rPr>
                <w:rFonts w:cstheme="minorHAnsi"/>
                <w:lang w:val="eu-ES"/>
              </w:rPr>
              <w:t xml:space="preserve"> </w:t>
            </w:r>
            <w:sdt>
              <w:sdtPr>
                <w:rPr>
                  <w:rFonts w:cstheme="minorHAnsi"/>
                  <w:lang w:val="eu-ES"/>
                </w:rPr>
                <w:alias w:val="Achternaam"/>
                <w:tag w:val="Achternaam"/>
                <w:id w:val="1530983100"/>
                <w:placeholder>
                  <w:docPart w:val="0E4280C4652F46518D72A06ED4CC1B8B"/>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977AAB" w:rsidRPr="008545AB">
                  <w:rPr>
                    <w:rStyle w:val="PlaceholderText"/>
                    <w:rFonts w:cstheme="minorHAnsi"/>
                    <w:lang w:val="nl-NL"/>
                  </w:rPr>
                  <w:t>[Achternaam]</w:t>
                </w:r>
              </w:sdtContent>
            </w:sdt>
          </w:p>
          <w:p w:rsidR="00977AAB" w:rsidRPr="008545AB" w:rsidRDefault="00AF0848" w:rsidP="00977AAB">
            <w:pPr>
              <w:pStyle w:val="NoSpacing"/>
              <w:rPr>
                <w:rFonts w:cstheme="minorHAnsi"/>
                <w:lang w:val="eu-ES"/>
              </w:rPr>
            </w:pPr>
            <w:sdt>
              <w:sdtPr>
                <w:rPr>
                  <w:rFonts w:cstheme="minorHAnsi"/>
                  <w:lang w:val="eu-ES"/>
                </w:rPr>
                <w:alias w:val="Adres"/>
                <w:tag w:val="Adres"/>
                <w:id w:val="1653398422"/>
                <w:placeholder>
                  <w:docPart w:val="A9181231C68A4938BD5773375BEE18C4"/>
                </w:placeholder>
                <w:showingPlcHdr/>
                <w:dataBinding w:prefixMappings="xmlns:ns0='http://schemas.microsoft.com/office/2006/coverPageProps' " w:xpath="/ns0:CoverPageProperties[1]/ns0:CompanyAddress[1]" w:storeItemID="{55AF091B-3C7A-41E3-B477-F2FDAA23CFDA}"/>
                <w:text/>
              </w:sdtPr>
              <w:sdtEndPr/>
              <w:sdtContent>
                <w:r w:rsidR="00977AAB" w:rsidRPr="008545AB">
                  <w:rPr>
                    <w:rStyle w:val="PlaceholderText"/>
                    <w:rFonts w:cstheme="minorHAnsi"/>
                    <w:lang w:val="nl-NL"/>
                  </w:rPr>
                  <w:t>[Adres]</w:t>
                </w:r>
              </w:sdtContent>
            </w:sdt>
          </w:p>
          <w:p w:rsidR="00977AAB" w:rsidRPr="008545AB" w:rsidRDefault="00AF0848" w:rsidP="00ED1F61">
            <w:pPr>
              <w:pStyle w:val="NoSpacing"/>
              <w:rPr>
                <w:rFonts w:cstheme="minorHAnsi"/>
                <w:lang w:val="eu-ES"/>
              </w:rPr>
            </w:pPr>
            <w:sdt>
              <w:sdtPr>
                <w:rPr>
                  <w:rFonts w:cstheme="minorHAnsi"/>
                  <w:lang w:val="eu-ES"/>
                </w:rPr>
                <w:alias w:val="Stad/Bario"/>
                <w:tag w:val="Stad/Bario"/>
                <w:id w:val="-1432433642"/>
                <w:placeholder>
                  <w:docPart w:val="7F71111C199346BAB965CE2332C9BD32"/>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77AAB" w:rsidRPr="00097150">
                  <w:rPr>
                    <w:rStyle w:val="PlaceholderText"/>
                    <w:rFonts w:cstheme="minorHAnsi"/>
                    <w:lang w:val="nl-NL"/>
                  </w:rPr>
                  <w:t>[Stad/Bario]</w:t>
                </w:r>
              </w:sdtContent>
            </w:sdt>
          </w:p>
          <w:sdt>
            <w:sdtPr>
              <w:rPr>
                <w:rFonts w:cstheme="minorHAnsi"/>
                <w:lang w:val="eu-ES"/>
              </w:rPr>
              <w:alias w:val="Land"/>
              <w:tag w:val="Land"/>
              <w:id w:val="-208350186"/>
              <w:placeholder>
                <w:docPart w:val="6763884761B347FD9E769B9B84BD6A96"/>
              </w:placeholder>
              <w:showingPlcHdr/>
            </w:sdtPr>
            <w:sdtEndPr/>
            <w:sdtContent>
              <w:p w:rsidR="00ED1F61" w:rsidRPr="008545AB" w:rsidRDefault="00ED1F61" w:rsidP="00ED1F61">
                <w:pPr>
                  <w:pStyle w:val="NoSpacing"/>
                  <w:rPr>
                    <w:rFonts w:cstheme="minorHAnsi"/>
                    <w:lang w:val="eu-ES"/>
                  </w:rPr>
                </w:pPr>
                <w:r w:rsidRPr="008545AB">
                  <w:rPr>
                    <w:rStyle w:val="PlaceholderText"/>
                    <w:rFonts w:cstheme="minorHAnsi"/>
                  </w:rPr>
                  <w:t>Land</w:t>
                </w:r>
              </w:p>
            </w:sdtContent>
          </w:sdt>
          <w:p w:rsidR="00977AAB" w:rsidRPr="008545AB" w:rsidRDefault="00977AAB" w:rsidP="00977AAB">
            <w:pPr>
              <w:pStyle w:val="NoSpacing"/>
              <w:rPr>
                <w:rFonts w:cstheme="minorHAnsi"/>
                <w:lang w:val="eu-ES"/>
              </w:rPr>
            </w:pPr>
          </w:p>
          <w:sdt>
            <w:sdtPr>
              <w:rPr>
                <w:rFonts w:cstheme="minorHAnsi"/>
                <w:lang w:val="eu-ES"/>
              </w:rPr>
              <w:alias w:val="Email"/>
              <w:tag w:val="Email"/>
              <w:id w:val="99618869"/>
              <w:placeholder>
                <w:docPart w:val="ECDCFA55A0B34F09B471505A5584B9DA"/>
              </w:placeholder>
              <w:showingPlcHdr/>
              <w:text/>
            </w:sdtPr>
            <w:sdtEndPr/>
            <w:sdtContent>
              <w:p w:rsidR="00977AAB" w:rsidRPr="008545AB" w:rsidRDefault="00977AAB" w:rsidP="00977AAB">
                <w:pPr>
                  <w:pStyle w:val="NoSpacing"/>
                  <w:rPr>
                    <w:rFonts w:cstheme="minorHAnsi"/>
                    <w:lang w:val="eu-ES"/>
                  </w:rPr>
                </w:pPr>
                <w:r w:rsidRPr="008545AB">
                  <w:rPr>
                    <w:rStyle w:val="PlaceholderText"/>
                    <w:rFonts w:cstheme="minorHAnsi"/>
                    <w:lang w:val="nl-NL"/>
                  </w:rPr>
                  <w:t>Email</w:t>
                </w:r>
              </w:p>
            </w:sdtContent>
          </w:sdt>
        </w:tc>
      </w:tr>
      <w:tr w:rsidR="00977AAB" w:rsidRPr="008545AB" w:rsidTr="00E1325B">
        <w:tc>
          <w:tcPr>
            <w:tcW w:w="1530" w:type="dxa"/>
            <w:shd w:val="clear" w:color="auto" w:fill="auto"/>
          </w:tcPr>
          <w:p w:rsidR="00977AAB" w:rsidRPr="008545AB" w:rsidRDefault="00977AAB" w:rsidP="00013C02">
            <w:pPr>
              <w:pStyle w:val="NoSpacing"/>
              <w:rPr>
                <w:rFonts w:cstheme="minorHAnsi"/>
                <w:lang w:val="eu-ES"/>
              </w:rPr>
            </w:pPr>
          </w:p>
          <w:p w:rsidR="00977AAB" w:rsidRPr="008545AB" w:rsidRDefault="00977AAB" w:rsidP="00013C02">
            <w:pPr>
              <w:pStyle w:val="NoSpacing"/>
              <w:rPr>
                <w:rFonts w:cstheme="minorHAnsi"/>
                <w:lang w:val="eu-ES"/>
              </w:rPr>
            </w:pPr>
          </w:p>
        </w:tc>
        <w:tc>
          <w:tcPr>
            <w:tcW w:w="5700" w:type="dxa"/>
            <w:shd w:val="clear" w:color="auto" w:fill="auto"/>
          </w:tcPr>
          <w:p w:rsidR="00977AAB" w:rsidRPr="008545AB" w:rsidRDefault="00977AAB" w:rsidP="00013C02">
            <w:pPr>
              <w:pStyle w:val="NoSpacing"/>
              <w:rPr>
                <w:rFonts w:cstheme="minorHAnsi"/>
                <w:lang w:val="eu-ES"/>
              </w:rPr>
            </w:pPr>
          </w:p>
        </w:tc>
      </w:tr>
      <w:tr w:rsidR="00977AAB" w:rsidRPr="008545AB" w:rsidTr="00E1325B">
        <w:tc>
          <w:tcPr>
            <w:tcW w:w="7230" w:type="dxa"/>
            <w:gridSpan w:val="2"/>
            <w:shd w:val="clear" w:color="auto" w:fill="auto"/>
          </w:tcPr>
          <w:p w:rsidR="00977AAB" w:rsidRPr="008545AB" w:rsidRDefault="00977AAB" w:rsidP="00013C02">
            <w:pPr>
              <w:pStyle w:val="NoSpacing"/>
              <w:rPr>
                <w:rFonts w:cstheme="minorHAnsi"/>
                <w:b/>
                <w:lang w:val="eu-ES"/>
              </w:rPr>
            </w:pPr>
            <w:r w:rsidRPr="008545AB">
              <w:rPr>
                <w:rFonts w:cstheme="minorHAnsi"/>
                <w:b/>
                <w:lang w:val="eu-ES"/>
              </w:rPr>
              <w:t>Aan de minister, belast met Financiën</w:t>
            </w:r>
          </w:p>
          <w:p w:rsidR="00977AAB" w:rsidRPr="008545AB" w:rsidRDefault="00977AAB" w:rsidP="00013C02">
            <w:pPr>
              <w:pStyle w:val="NoSpacing"/>
              <w:rPr>
                <w:rFonts w:cstheme="minorHAnsi"/>
                <w:lang w:val="eu-ES"/>
              </w:rPr>
            </w:pPr>
            <w:r w:rsidRPr="008545AB">
              <w:rPr>
                <w:rFonts w:cstheme="minorHAnsi"/>
                <w:lang w:val="eu-ES"/>
              </w:rPr>
              <w:t>D.t.k.v. de minister, belast met Onderwijsaangelegenheden</w:t>
            </w:r>
          </w:p>
          <w:p w:rsidR="00977AAB" w:rsidRPr="008545AB" w:rsidRDefault="00977AAB" w:rsidP="00013C02">
            <w:pPr>
              <w:pStyle w:val="NoSpacing"/>
              <w:rPr>
                <w:rFonts w:cstheme="minorHAnsi"/>
                <w:lang w:val="eu-ES"/>
              </w:rPr>
            </w:pPr>
            <w:r w:rsidRPr="008545AB">
              <w:rPr>
                <w:rFonts w:cstheme="minorHAnsi"/>
                <w:lang w:val="eu-ES"/>
              </w:rPr>
              <w:t>D.t.k.v. de Directeur van Directie Onderwijs</w:t>
            </w:r>
          </w:p>
          <w:p w:rsidR="00977AAB" w:rsidRPr="008545AB" w:rsidRDefault="00977AAB" w:rsidP="00013C02">
            <w:pPr>
              <w:pStyle w:val="NoSpacing"/>
              <w:rPr>
                <w:rFonts w:cstheme="minorHAnsi"/>
                <w:lang w:val="eu-ES"/>
              </w:rPr>
            </w:pPr>
            <w:r w:rsidRPr="008545AB">
              <w:rPr>
                <w:rFonts w:cstheme="minorHAnsi"/>
                <w:lang w:val="eu-ES"/>
              </w:rPr>
              <w:t xml:space="preserve">Stadionweg 37 </w:t>
            </w:r>
          </w:p>
          <w:p w:rsidR="00977AAB" w:rsidRPr="008545AB" w:rsidRDefault="00977AAB" w:rsidP="00013C02">
            <w:pPr>
              <w:pStyle w:val="NoSpacing"/>
              <w:rPr>
                <w:rFonts w:cstheme="minorHAnsi"/>
                <w:lang w:val="eu-ES"/>
              </w:rPr>
            </w:pPr>
            <w:r w:rsidRPr="008545AB">
              <w:rPr>
                <w:rFonts w:cstheme="minorHAnsi"/>
                <w:lang w:val="eu-ES"/>
              </w:rPr>
              <w:t>Oranjestad</w:t>
            </w:r>
          </w:p>
          <w:p w:rsidR="00ED1F61" w:rsidRPr="008545AB" w:rsidRDefault="00ED1F61" w:rsidP="00013C02">
            <w:pPr>
              <w:pStyle w:val="NoSpacing"/>
              <w:rPr>
                <w:rFonts w:cstheme="minorHAnsi"/>
                <w:lang w:val="eu-ES"/>
              </w:rPr>
            </w:pPr>
          </w:p>
          <w:p w:rsidR="00ED1F61" w:rsidRPr="008545AB" w:rsidRDefault="00ED1F61" w:rsidP="00013C02">
            <w:pPr>
              <w:pStyle w:val="NoSpacing"/>
              <w:rPr>
                <w:rFonts w:cstheme="minorHAnsi"/>
                <w:lang w:val="eu-ES"/>
              </w:rPr>
            </w:pPr>
            <w:r w:rsidRPr="008545AB">
              <w:rPr>
                <w:rFonts w:cstheme="minorHAnsi"/>
                <w:lang w:val="eu-ES"/>
              </w:rPr>
              <w:t>directie@ea.aw</w:t>
            </w:r>
          </w:p>
          <w:p w:rsidR="00977AAB" w:rsidRPr="008545AB" w:rsidRDefault="00977AAB" w:rsidP="00013C02">
            <w:pPr>
              <w:pStyle w:val="NoSpacing"/>
              <w:rPr>
                <w:rFonts w:cstheme="minorHAnsi"/>
                <w:lang w:val="eu-ES"/>
              </w:rPr>
            </w:pPr>
          </w:p>
        </w:tc>
      </w:tr>
      <w:tr w:rsidR="00977AAB" w:rsidRPr="008545AB" w:rsidTr="00E1325B">
        <w:tc>
          <w:tcPr>
            <w:tcW w:w="7230" w:type="dxa"/>
            <w:gridSpan w:val="2"/>
            <w:shd w:val="clear" w:color="auto" w:fill="auto"/>
          </w:tcPr>
          <w:p w:rsidR="00977AAB" w:rsidRPr="008545AB" w:rsidRDefault="00977AAB" w:rsidP="00013C02">
            <w:pPr>
              <w:pStyle w:val="NoSpacing"/>
              <w:rPr>
                <w:rFonts w:cstheme="minorHAnsi"/>
                <w:lang w:val="eu-ES"/>
              </w:rPr>
            </w:pPr>
          </w:p>
        </w:tc>
      </w:tr>
      <w:tr w:rsidR="00977AAB" w:rsidRPr="008545AB" w:rsidTr="00E1325B">
        <w:tc>
          <w:tcPr>
            <w:tcW w:w="1530" w:type="dxa"/>
            <w:shd w:val="clear" w:color="auto" w:fill="auto"/>
          </w:tcPr>
          <w:p w:rsidR="00977AAB" w:rsidRPr="008545AB" w:rsidRDefault="00977AAB" w:rsidP="00013C02">
            <w:pPr>
              <w:pStyle w:val="NoSpacing"/>
              <w:rPr>
                <w:rFonts w:cstheme="minorHAnsi"/>
                <w:lang w:val="nl-NL"/>
              </w:rPr>
            </w:pPr>
            <w:r w:rsidRPr="008545AB">
              <w:rPr>
                <w:rFonts w:cstheme="minorHAnsi"/>
              </w:rPr>
              <w:t>Oranjestad,</w:t>
            </w:r>
          </w:p>
        </w:tc>
        <w:tc>
          <w:tcPr>
            <w:tcW w:w="5700" w:type="dxa"/>
            <w:shd w:val="clear" w:color="auto" w:fill="auto"/>
          </w:tcPr>
          <w:p w:rsidR="00977AAB" w:rsidRPr="008545AB" w:rsidRDefault="00AF0848" w:rsidP="00D8215B">
            <w:pPr>
              <w:pStyle w:val="NoSpacing"/>
              <w:rPr>
                <w:rFonts w:cstheme="minorHAnsi"/>
                <w:lang w:val="nl-NL"/>
              </w:rPr>
            </w:pPr>
            <w:sdt>
              <w:sdtPr>
                <w:rPr>
                  <w:rFonts w:cstheme="minorHAnsi"/>
                  <w:b/>
                  <w:lang w:val="nl-NL"/>
                </w:rPr>
                <w:id w:val="-1932269249"/>
                <w:placeholder>
                  <w:docPart w:val="76448FD1F5704CE88DE7AA8AA03194D3"/>
                </w:placeholder>
                <w:showingPlcHdr/>
                <w:date>
                  <w:dateFormat w:val="dd-MMM-yyyy"/>
                  <w:lid w:val="en-US"/>
                  <w:storeMappedDataAs w:val="dateTime"/>
                  <w:calendar w:val="gregorian"/>
                </w:date>
              </w:sdtPr>
              <w:sdtEndPr/>
              <w:sdtContent>
                <w:r w:rsidR="00271F6D" w:rsidRPr="008545AB">
                  <w:rPr>
                    <w:rStyle w:val="PlaceholderText"/>
                    <w:rFonts w:cstheme="minorHAnsi"/>
                    <w:lang w:val="nl-NL"/>
                  </w:rPr>
                  <w:t>Kies hier een datum</w:t>
                </w:r>
              </w:sdtContent>
            </w:sdt>
          </w:p>
        </w:tc>
      </w:tr>
      <w:tr w:rsidR="00977AAB" w:rsidRPr="00232CD2" w:rsidTr="00E1325B">
        <w:tc>
          <w:tcPr>
            <w:tcW w:w="1530" w:type="dxa"/>
            <w:shd w:val="clear" w:color="auto" w:fill="auto"/>
          </w:tcPr>
          <w:p w:rsidR="00977AAB" w:rsidRPr="008545AB" w:rsidRDefault="00977AAB" w:rsidP="00977AAB">
            <w:pPr>
              <w:pStyle w:val="NoSpacing"/>
              <w:rPr>
                <w:rFonts w:cstheme="minorHAnsi"/>
                <w:lang w:val="nl-NL"/>
              </w:rPr>
            </w:pPr>
            <w:r w:rsidRPr="008545AB">
              <w:rPr>
                <w:rFonts w:cstheme="minorHAnsi"/>
                <w:lang w:val="nl-NL"/>
              </w:rPr>
              <w:t>Betreft:</w:t>
            </w:r>
          </w:p>
        </w:tc>
        <w:tc>
          <w:tcPr>
            <w:tcW w:w="5700" w:type="dxa"/>
            <w:shd w:val="clear" w:color="auto" w:fill="auto"/>
          </w:tcPr>
          <w:p w:rsidR="00977AAB" w:rsidRPr="008545AB" w:rsidRDefault="00977AAB" w:rsidP="00977AAB">
            <w:pPr>
              <w:pStyle w:val="NoSpacing"/>
              <w:rPr>
                <w:rFonts w:cstheme="minorHAnsi"/>
                <w:lang w:val="nl-NL"/>
              </w:rPr>
            </w:pPr>
            <w:r w:rsidRPr="008545AB">
              <w:rPr>
                <w:rFonts w:cstheme="minorHAnsi"/>
                <w:lang w:val="nl-NL"/>
              </w:rPr>
              <w:t>Beroep op de hardheidsclausule, art. 38 van het Landsbesluit voorwaarden studielening 2023</w:t>
            </w:r>
          </w:p>
        </w:tc>
      </w:tr>
    </w:tbl>
    <w:p w:rsidR="00D8215B" w:rsidRPr="00097150" w:rsidRDefault="00D8215B" w:rsidP="000F3FDA">
      <w:pPr>
        <w:pStyle w:val="NoSpacing"/>
        <w:jc w:val="both"/>
        <w:rPr>
          <w:rFonts w:eastAsiaTheme="minorEastAsia" w:cstheme="minorHAnsi"/>
          <w:color w:val="262626" w:themeColor="text1" w:themeTint="D9"/>
          <w:lang w:val="nl-NL"/>
        </w:rPr>
      </w:pPr>
    </w:p>
    <w:sdt>
      <w:sdtPr>
        <w:rPr>
          <w:rFonts w:eastAsiaTheme="minorHAnsi" w:cstheme="minorHAnsi"/>
          <w:color w:val="auto"/>
          <w:sz w:val="22"/>
          <w:szCs w:val="22"/>
        </w:rPr>
        <w:id w:val="23717172"/>
        <w:placeholder>
          <w:docPart w:val="C582C0F10F234A50BB408A783C874561"/>
        </w:placeholder>
      </w:sdtPr>
      <w:sdtEndPr/>
      <w:sdtContent>
        <w:p w:rsidR="00977AAB" w:rsidRPr="008545AB" w:rsidRDefault="00977AAB" w:rsidP="00D8215B">
          <w:pPr>
            <w:spacing w:after="0" w:line="240" w:lineRule="auto"/>
            <w:jc w:val="both"/>
            <w:rPr>
              <w:rFonts w:eastAsiaTheme="minorHAnsi" w:cstheme="minorHAnsi"/>
              <w:color w:val="auto"/>
              <w:sz w:val="22"/>
              <w:szCs w:val="22"/>
              <w:lang w:val="nl-NL"/>
            </w:rPr>
          </w:pPr>
          <w:r w:rsidRPr="008545AB">
            <w:rPr>
              <w:rFonts w:eastAsiaTheme="minorHAnsi" w:cstheme="minorHAnsi"/>
              <w:color w:val="auto"/>
              <w:sz w:val="22"/>
              <w:szCs w:val="22"/>
              <w:lang w:val="nl-NL"/>
            </w:rPr>
            <w:t>Excellentie,</w:t>
          </w:r>
        </w:p>
        <w:p w:rsidR="00977AAB" w:rsidRPr="008545AB" w:rsidRDefault="00977AAB" w:rsidP="00D8215B">
          <w:pPr>
            <w:spacing w:after="0" w:line="240" w:lineRule="auto"/>
            <w:jc w:val="both"/>
            <w:rPr>
              <w:rFonts w:cstheme="minorHAnsi"/>
              <w:sz w:val="22"/>
              <w:szCs w:val="22"/>
              <w:lang w:val="nl-NL"/>
            </w:rPr>
          </w:pPr>
        </w:p>
        <w:p w:rsidR="00977AAB" w:rsidRPr="008545AB" w:rsidRDefault="00977AAB" w:rsidP="00D8215B">
          <w:pPr>
            <w:spacing w:after="0" w:line="240" w:lineRule="auto"/>
            <w:jc w:val="both"/>
            <w:rPr>
              <w:rFonts w:cstheme="minorHAnsi"/>
              <w:sz w:val="22"/>
              <w:szCs w:val="22"/>
              <w:lang w:val="eu-ES"/>
            </w:rPr>
          </w:pPr>
          <w:r w:rsidRPr="008545AB">
            <w:rPr>
              <w:rFonts w:cstheme="minorHAnsi"/>
              <w:sz w:val="22"/>
              <w:szCs w:val="22"/>
              <w:lang w:val="nl-NL"/>
            </w:rPr>
            <w:t xml:space="preserve">Ondergetekende, </w:t>
          </w:r>
          <w:sdt>
            <w:sdtPr>
              <w:rPr>
                <w:rFonts w:cstheme="minorHAnsi"/>
                <w:sz w:val="22"/>
                <w:szCs w:val="22"/>
                <w:lang w:val="eu-ES"/>
              </w:rPr>
              <w:alias w:val="Voornaam"/>
              <w:tag w:val="Voornaam"/>
              <w:id w:val="-1058854423"/>
              <w:placeholder>
                <w:docPart w:val="E532462DC62F4DE49AC4EB0D5A6FC06E"/>
              </w:placeholder>
              <w:showingPlcHdr/>
              <w:dataBinding w:prefixMappings="xmlns:ns0='http://schemas.openxmlformats.org/officeDocument/2006/extended-properties' " w:xpath="/ns0:Properties[1]/ns0:Company[1]" w:storeItemID="{6668398D-A668-4E3E-A5EB-62B293D839F1}"/>
              <w:text/>
            </w:sdtPr>
            <w:sdtEndPr/>
            <w:sdtContent>
              <w:r w:rsidR="00097150" w:rsidRPr="008545AB">
                <w:rPr>
                  <w:rStyle w:val="PlaceholderText"/>
                  <w:rFonts w:cstheme="minorHAnsi"/>
                  <w:sz w:val="22"/>
                  <w:szCs w:val="22"/>
                  <w:lang w:val="nl-NL"/>
                </w:rPr>
                <w:t>[Voornaam]</w:t>
              </w:r>
            </w:sdtContent>
          </w:sdt>
          <w:r w:rsidRPr="008545AB">
            <w:rPr>
              <w:rFonts w:cstheme="minorHAnsi"/>
              <w:sz w:val="22"/>
              <w:szCs w:val="22"/>
              <w:lang w:val="eu-ES"/>
            </w:rPr>
            <w:t xml:space="preserve"> </w:t>
          </w:r>
          <w:sdt>
            <w:sdtPr>
              <w:rPr>
                <w:rFonts w:cstheme="minorHAnsi"/>
                <w:sz w:val="22"/>
                <w:szCs w:val="22"/>
                <w:lang w:val="eu-ES"/>
              </w:rPr>
              <w:alias w:val="Achternaam"/>
              <w:tag w:val="Achternaam"/>
              <w:id w:val="-642197885"/>
              <w:placeholder>
                <w:docPart w:val="E8D33229767E457DBD4C0CB33BD0D512"/>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8545AB">
                <w:rPr>
                  <w:rStyle w:val="PlaceholderText"/>
                  <w:rFonts w:cstheme="minorHAnsi"/>
                  <w:sz w:val="22"/>
                  <w:szCs w:val="22"/>
                  <w:lang w:val="nl-NL"/>
                </w:rPr>
                <w:t>[Achternaam]</w:t>
              </w:r>
            </w:sdtContent>
          </w:sdt>
          <w:r w:rsidRPr="008545AB">
            <w:rPr>
              <w:rFonts w:cstheme="minorHAnsi"/>
              <w:sz w:val="22"/>
              <w:szCs w:val="22"/>
              <w:lang w:val="eu-ES"/>
            </w:rPr>
            <w:t>, beroept zich hierbij op de hardheidsclausule, artikel 38 van het Landsbesluit voorwaarden studielening 2023, met het verzoek aan u om van de volgende bepaling(en) van genoemde landsbesluit af te wijken:</w:t>
          </w:r>
        </w:p>
        <w:sdt>
          <w:sdtPr>
            <w:rPr>
              <w:rFonts w:cstheme="minorHAnsi"/>
              <w:sz w:val="22"/>
              <w:szCs w:val="22"/>
              <w:lang w:val="eu-ES"/>
            </w:rPr>
            <w:id w:val="-1385639130"/>
            <w:placeholder>
              <w:docPart w:val="AF4244907F204F6AAA49A04C3E1C8F93"/>
            </w:placeholder>
            <w:showingPlcHdr/>
          </w:sdtPr>
          <w:sdtEndPr/>
          <w:sdtContent>
            <w:p w:rsidR="00977AAB" w:rsidRPr="008545AB" w:rsidRDefault="00977AAB" w:rsidP="00D8215B">
              <w:pPr>
                <w:spacing w:after="0" w:line="240" w:lineRule="auto"/>
                <w:jc w:val="both"/>
                <w:rPr>
                  <w:rFonts w:cstheme="minorHAnsi"/>
                  <w:sz w:val="22"/>
                  <w:szCs w:val="22"/>
                  <w:lang w:val="eu-ES"/>
                </w:rPr>
              </w:pPr>
              <w:r w:rsidRPr="008545AB">
                <w:rPr>
                  <w:rStyle w:val="PlaceholderText"/>
                  <w:rFonts w:cstheme="minorHAnsi"/>
                  <w:sz w:val="22"/>
                  <w:szCs w:val="22"/>
                  <w:lang w:val="nl-NL"/>
                </w:rPr>
                <w:t>Afwijkingsbepaling</w:t>
              </w:r>
              <w:r w:rsidR="00ED1F61" w:rsidRPr="008545AB">
                <w:rPr>
                  <w:rStyle w:val="PlaceholderText"/>
                  <w:rFonts w:cstheme="minorHAnsi"/>
                  <w:sz w:val="22"/>
                  <w:szCs w:val="22"/>
                  <w:lang w:val="nl-NL"/>
                </w:rPr>
                <w:t>(</w:t>
              </w:r>
              <w:r w:rsidRPr="008545AB">
                <w:rPr>
                  <w:rStyle w:val="PlaceholderText"/>
                  <w:rFonts w:cstheme="minorHAnsi"/>
                  <w:sz w:val="22"/>
                  <w:szCs w:val="22"/>
                  <w:lang w:val="nl-NL"/>
                </w:rPr>
                <w:t>en</w:t>
              </w:r>
              <w:r w:rsidR="00ED1F61" w:rsidRPr="008545AB">
                <w:rPr>
                  <w:rStyle w:val="PlaceholderText"/>
                  <w:rFonts w:cstheme="minorHAnsi"/>
                  <w:sz w:val="22"/>
                  <w:szCs w:val="22"/>
                  <w:lang w:val="nl-NL"/>
                </w:rPr>
                <w:t>)</w:t>
              </w:r>
            </w:p>
          </w:sdtContent>
        </w:sdt>
        <w:p w:rsidR="00977AAB" w:rsidRPr="008545AB" w:rsidRDefault="00977AAB" w:rsidP="00D8215B">
          <w:pPr>
            <w:spacing w:after="0" w:line="240" w:lineRule="auto"/>
            <w:jc w:val="both"/>
            <w:rPr>
              <w:rFonts w:cstheme="minorHAnsi"/>
              <w:sz w:val="22"/>
              <w:szCs w:val="22"/>
              <w:lang w:val="eu-ES"/>
            </w:rPr>
          </w:pPr>
        </w:p>
        <w:p w:rsidR="00977AAB" w:rsidRPr="008545AB" w:rsidRDefault="00977AAB" w:rsidP="00D8215B">
          <w:pPr>
            <w:spacing w:after="0" w:line="240" w:lineRule="auto"/>
            <w:jc w:val="both"/>
            <w:rPr>
              <w:rFonts w:cstheme="minorHAnsi"/>
              <w:sz w:val="22"/>
              <w:szCs w:val="22"/>
              <w:lang w:val="eu-ES"/>
            </w:rPr>
          </w:pPr>
          <w:r w:rsidRPr="008545AB">
            <w:rPr>
              <w:rFonts w:cstheme="minorHAnsi"/>
              <w:sz w:val="22"/>
              <w:szCs w:val="22"/>
              <w:lang w:val="eu-ES"/>
            </w:rPr>
            <w:t xml:space="preserve">Per </w:t>
          </w:r>
          <w:sdt>
            <w:sdtPr>
              <w:rPr>
                <w:rFonts w:cstheme="minorHAnsi"/>
                <w:sz w:val="22"/>
                <w:szCs w:val="22"/>
                <w:lang w:val="eu-ES"/>
              </w:rPr>
              <w:alias w:val="Communicatiesoort"/>
              <w:tag w:val="Communicatiesoort"/>
              <w:id w:val="-484695222"/>
              <w:placeholder>
                <w:docPart w:val="979D7C5A84C446D5B942BBE411B2AA09"/>
              </w:placeholder>
              <w:showingPlcHdr/>
              <w:dropDownList>
                <w:listItem w:value="Choose an item."/>
                <w:listItem w:displayText="mailbericht" w:value="mailbericht"/>
                <w:listItem w:displayText="WhatsApp-bericht" w:value="WhatsApp-bericht"/>
                <w:listItem w:displayText="brief" w:value="brief"/>
              </w:dropDownList>
            </w:sdtPr>
            <w:sdtEndPr/>
            <w:sdtContent>
              <w:r w:rsidR="00533C75" w:rsidRPr="008545AB">
                <w:rPr>
                  <w:rStyle w:val="PlaceholderText"/>
                  <w:rFonts w:cstheme="minorHAnsi"/>
                  <w:sz w:val="22"/>
                  <w:szCs w:val="22"/>
                  <w:lang w:val="nl-NL"/>
                </w:rPr>
                <w:t>Kies een</w:t>
              </w:r>
            </w:sdtContent>
          </w:sdt>
          <w:r w:rsidRPr="008545AB">
            <w:rPr>
              <w:rFonts w:cstheme="minorHAnsi"/>
              <w:sz w:val="22"/>
              <w:szCs w:val="22"/>
              <w:lang w:val="eu-ES"/>
            </w:rPr>
            <w:t xml:space="preserve"> d.d. </w:t>
          </w:r>
          <w:sdt>
            <w:sdtPr>
              <w:rPr>
                <w:rFonts w:cstheme="minorHAnsi"/>
                <w:sz w:val="22"/>
                <w:szCs w:val="22"/>
                <w:lang w:val="eu-ES"/>
              </w:rPr>
              <w:id w:val="-555855877"/>
              <w:placeholder>
                <w:docPart w:val="C9E716822B3D417AA58C7FFD9B718B7B"/>
              </w:placeholder>
              <w:showingPlcHdr/>
            </w:sdtPr>
            <w:sdtEndPr/>
            <w:sdtContent>
              <w:r w:rsidRPr="008545AB">
                <w:rPr>
                  <w:rStyle w:val="PlaceholderText"/>
                  <w:rFonts w:cstheme="minorHAnsi"/>
                  <w:sz w:val="22"/>
                  <w:szCs w:val="22"/>
                  <w:lang w:val="nl-NL"/>
                </w:rPr>
                <w:t>Datum communicatiesoort</w:t>
              </w:r>
            </w:sdtContent>
          </w:sdt>
          <w:r w:rsidR="00ED1F61" w:rsidRPr="008545AB">
            <w:rPr>
              <w:rFonts w:cstheme="minorHAnsi"/>
              <w:sz w:val="22"/>
              <w:szCs w:val="22"/>
              <w:lang w:val="eu-ES"/>
            </w:rPr>
            <w:t>, waarvan u aangehecht een kopie ontvangt,</w:t>
          </w:r>
          <w:r w:rsidRPr="008545AB">
            <w:rPr>
              <w:rFonts w:cstheme="minorHAnsi"/>
              <w:sz w:val="22"/>
              <w:szCs w:val="22"/>
              <w:lang w:val="eu-ES"/>
            </w:rPr>
            <w:t xml:space="preserve"> werd </w:t>
          </w:r>
          <w:r w:rsidR="00ED1F61" w:rsidRPr="008545AB">
            <w:rPr>
              <w:rFonts w:cstheme="minorHAnsi"/>
              <w:sz w:val="22"/>
              <w:szCs w:val="22"/>
              <w:lang w:val="eu-ES"/>
            </w:rPr>
            <w:t xml:space="preserve">ondergetekende </w:t>
          </w:r>
          <w:r w:rsidRPr="008545AB">
            <w:rPr>
              <w:rFonts w:cstheme="minorHAnsi"/>
              <w:sz w:val="22"/>
              <w:szCs w:val="22"/>
              <w:lang w:val="eu-ES"/>
            </w:rPr>
            <w:t xml:space="preserve">geïnformeerd dat </w:t>
          </w:r>
          <w:sdt>
            <w:sdtPr>
              <w:rPr>
                <w:rFonts w:cstheme="minorHAnsi"/>
                <w:sz w:val="22"/>
                <w:szCs w:val="22"/>
                <w:lang w:val="eu-ES"/>
              </w:rPr>
              <w:id w:val="-1802289644"/>
              <w:placeholder>
                <w:docPart w:val="16407A814D534772B48255CDEB000739"/>
              </w:placeholder>
              <w:showingPlcHdr/>
            </w:sdtPr>
            <w:sdtEndPr/>
            <w:sdtContent>
              <w:r w:rsidRPr="008545AB">
                <w:rPr>
                  <w:rStyle w:val="PlaceholderText"/>
                  <w:rFonts w:cstheme="minorHAnsi"/>
                  <w:sz w:val="22"/>
                  <w:szCs w:val="22"/>
                  <w:lang w:val="nl-NL"/>
                </w:rPr>
                <w:t>Beslissing waartegen u zich beroept</w:t>
              </w:r>
              <w:r w:rsidR="00533C75" w:rsidRPr="008545AB">
                <w:rPr>
                  <w:rStyle w:val="PlaceholderText"/>
                  <w:rFonts w:cstheme="minorHAnsi"/>
                  <w:sz w:val="22"/>
                  <w:szCs w:val="22"/>
                  <w:lang w:val="nl-NL"/>
                </w:rPr>
                <w:t>.</w:t>
              </w:r>
            </w:sdtContent>
          </w:sdt>
          <w:r w:rsidR="00533C75" w:rsidRPr="008545AB">
            <w:rPr>
              <w:rFonts w:cstheme="minorHAnsi"/>
              <w:sz w:val="22"/>
              <w:szCs w:val="22"/>
              <w:lang w:val="eu-ES"/>
            </w:rPr>
            <w:t xml:space="preserve"> omdat </w:t>
          </w:r>
          <w:sdt>
            <w:sdtPr>
              <w:rPr>
                <w:rFonts w:cstheme="minorHAnsi"/>
                <w:sz w:val="22"/>
                <w:szCs w:val="22"/>
                <w:lang w:val="eu-ES"/>
              </w:rPr>
              <w:id w:val="1966773008"/>
              <w:placeholder>
                <w:docPart w:val="51329BEE5E3C44F3A49E2E37857F516E"/>
              </w:placeholder>
              <w:showingPlcHdr/>
            </w:sdtPr>
            <w:sdtEndPr/>
            <w:sdtContent>
              <w:r w:rsidR="00533C75" w:rsidRPr="008545AB">
                <w:rPr>
                  <w:rStyle w:val="PlaceholderText"/>
                  <w:rFonts w:cstheme="minorHAnsi"/>
                  <w:sz w:val="22"/>
                  <w:szCs w:val="22"/>
                  <w:lang w:val="nl-NL"/>
                </w:rPr>
                <w:t xml:space="preserve"> Schrijf hier de aan u gegeven reden</w:t>
              </w:r>
              <w:r w:rsidR="00ED1F61" w:rsidRPr="008545AB">
                <w:rPr>
                  <w:rStyle w:val="PlaceholderText"/>
                  <w:rFonts w:cstheme="minorHAnsi"/>
                  <w:sz w:val="22"/>
                  <w:szCs w:val="22"/>
                  <w:lang w:val="nl-NL"/>
                </w:rPr>
                <w:t>(en)</w:t>
              </w:r>
              <w:r w:rsidR="00533C75" w:rsidRPr="008545AB">
                <w:rPr>
                  <w:rStyle w:val="PlaceholderText"/>
                  <w:rFonts w:cstheme="minorHAnsi"/>
                  <w:sz w:val="22"/>
                  <w:szCs w:val="22"/>
                  <w:lang w:val="nl-NL"/>
                </w:rPr>
                <w:t xml:space="preserve"> </w:t>
              </w:r>
              <w:r w:rsidR="00ED1F61" w:rsidRPr="008545AB">
                <w:rPr>
                  <w:rStyle w:val="PlaceholderText"/>
                  <w:rFonts w:cstheme="minorHAnsi"/>
                  <w:sz w:val="22"/>
                  <w:szCs w:val="22"/>
                  <w:lang w:val="nl-NL"/>
                </w:rPr>
                <w:t>op grond waarvan</w:t>
              </w:r>
              <w:r w:rsidR="00533C75" w:rsidRPr="008545AB">
                <w:rPr>
                  <w:rStyle w:val="PlaceholderText"/>
                  <w:rFonts w:cstheme="minorHAnsi"/>
                  <w:sz w:val="22"/>
                  <w:szCs w:val="22"/>
                  <w:lang w:val="nl-NL"/>
                </w:rPr>
                <w:t xml:space="preserve"> de beslissing is genomen</w:t>
              </w:r>
            </w:sdtContent>
          </w:sdt>
          <w:r w:rsidR="00533C75" w:rsidRPr="008545AB">
            <w:rPr>
              <w:rFonts w:cstheme="minorHAnsi"/>
              <w:sz w:val="22"/>
              <w:szCs w:val="22"/>
              <w:lang w:val="eu-ES"/>
            </w:rPr>
            <w:t>.</w:t>
          </w:r>
          <w:r w:rsidR="00ED1F61" w:rsidRPr="008545AB">
            <w:rPr>
              <w:rFonts w:cstheme="minorHAnsi"/>
              <w:sz w:val="22"/>
              <w:szCs w:val="22"/>
              <w:lang w:val="eu-ES"/>
            </w:rPr>
            <w:t xml:space="preserve"> </w:t>
          </w:r>
        </w:p>
        <w:p w:rsidR="00977AAB" w:rsidRPr="008545AB" w:rsidRDefault="00977AAB" w:rsidP="00D8215B">
          <w:pPr>
            <w:spacing w:after="0" w:line="240" w:lineRule="auto"/>
            <w:jc w:val="both"/>
            <w:rPr>
              <w:rFonts w:cstheme="minorHAnsi"/>
              <w:sz w:val="22"/>
              <w:szCs w:val="22"/>
              <w:lang w:val="eu-ES"/>
            </w:rPr>
          </w:pPr>
        </w:p>
        <w:p w:rsidR="00977AAB" w:rsidRPr="008545AB" w:rsidRDefault="00ED1F61" w:rsidP="00D8215B">
          <w:pPr>
            <w:spacing w:after="0" w:line="240" w:lineRule="auto"/>
            <w:jc w:val="both"/>
            <w:rPr>
              <w:rFonts w:cstheme="minorHAnsi"/>
              <w:sz w:val="22"/>
              <w:szCs w:val="22"/>
              <w:lang w:val="eu-ES"/>
            </w:rPr>
          </w:pPr>
          <w:r w:rsidRPr="008545AB">
            <w:rPr>
              <w:rFonts w:cstheme="minorHAnsi"/>
              <w:sz w:val="22"/>
              <w:szCs w:val="22"/>
              <w:lang w:val="eu-ES"/>
            </w:rPr>
            <w:t xml:space="preserve">Ondergetekende is bewust van het feit dat </w:t>
          </w:r>
          <w:sdt>
            <w:sdtPr>
              <w:rPr>
                <w:rFonts w:cstheme="minorHAnsi"/>
                <w:sz w:val="22"/>
                <w:szCs w:val="22"/>
                <w:lang w:val="eu-ES"/>
              </w:rPr>
              <w:alias w:val="hij/zij"/>
              <w:tag w:val="hij/zij"/>
              <w:id w:val="645098105"/>
              <w:placeholder>
                <w:docPart w:val="B03FF087BB7E4C1FB9A710CD231D0421"/>
              </w:placeholder>
              <w:showingPlcHdr/>
              <w:dropDownList>
                <w:listItem w:value="Choose an item."/>
                <w:listItem w:displayText="hij" w:value="hij"/>
                <w:listItem w:displayText="zij" w:value="zij"/>
              </w:dropDownList>
            </w:sdtPr>
            <w:sdtEndPr/>
            <w:sdtContent>
              <w:r w:rsidRPr="008545AB">
                <w:rPr>
                  <w:rStyle w:val="PlaceholderText"/>
                  <w:rFonts w:cstheme="minorHAnsi"/>
                  <w:sz w:val="22"/>
                  <w:szCs w:val="22"/>
                  <w:lang w:val="nl-NL"/>
                </w:rPr>
                <w:t>Kies een</w:t>
              </w:r>
            </w:sdtContent>
          </w:sdt>
          <w:r w:rsidRPr="008545AB">
            <w:rPr>
              <w:rFonts w:cstheme="minorHAnsi"/>
              <w:sz w:val="22"/>
              <w:szCs w:val="22"/>
              <w:lang w:val="eu-ES"/>
            </w:rPr>
            <w:t xml:space="preserve"> niet of niet volledig aan de voorwaarden voldoet maar dat er bijzondere omstandigheden een rol hebben gespeeld, te weten</w:t>
          </w:r>
          <w:r w:rsidR="00977AAB" w:rsidRPr="008545AB">
            <w:rPr>
              <w:rFonts w:cstheme="minorHAnsi"/>
              <w:sz w:val="22"/>
              <w:szCs w:val="22"/>
              <w:lang w:val="eu-ES"/>
            </w:rPr>
            <w:t>:</w:t>
          </w:r>
        </w:p>
        <w:sdt>
          <w:sdtPr>
            <w:rPr>
              <w:rFonts w:cstheme="minorHAnsi"/>
              <w:sz w:val="22"/>
              <w:szCs w:val="22"/>
              <w:lang w:val="eu-ES"/>
            </w:rPr>
            <w:alias w:val="Redenen"/>
            <w:tag w:val="Redenen"/>
            <w:id w:val="997379910"/>
            <w:placeholder>
              <w:docPart w:val="396E24DCF0664943AADD75E4E667C9AC"/>
            </w:placeholder>
            <w:showingPlcHdr/>
          </w:sdtPr>
          <w:sdtEndPr/>
          <w:sdtContent>
            <w:p w:rsidR="00977AAB" w:rsidRPr="008545AB" w:rsidRDefault="00977AAB" w:rsidP="00D8215B">
              <w:pPr>
                <w:spacing w:after="0" w:line="240" w:lineRule="auto"/>
                <w:jc w:val="both"/>
                <w:rPr>
                  <w:rFonts w:cstheme="minorHAnsi"/>
                  <w:sz w:val="22"/>
                  <w:szCs w:val="22"/>
                  <w:lang w:val="eu-ES"/>
                </w:rPr>
              </w:pPr>
              <w:r w:rsidRPr="008545AB">
                <w:rPr>
                  <w:rStyle w:val="PlaceholderText"/>
                  <w:rFonts w:cstheme="minorHAnsi"/>
                  <w:sz w:val="22"/>
                  <w:szCs w:val="22"/>
                  <w:lang w:val="nl-NL"/>
                </w:rPr>
                <w:t xml:space="preserve">Noem hier </w:t>
              </w:r>
              <w:r w:rsidRPr="008545AB">
                <w:rPr>
                  <w:rStyle w:val="PlaceholderText"/>
                  <w:rFonts w:cstheme="minorHAnsi"/>
                  <w:i/>
                  <w:sz w:val="22"/>
                  <w:szCs w:val="22"/>
                  <w:u w:val="single"/>
                  <w:lang w:val="nl-NL"/>
                </w:rPr>
                <w:t>specifieke</w:t>
              </w:r>
              <w:r w:rsidRPr="008545AB">
                <w:rPr>
                  <w:rStyle w:val="PlaceholderText"/>
                  <w:rFonts w:cstheme="minorHAnsi"/>
                  <w:sz w:val="22"/>
                  <w:szCs w:val="22"/>
                  <w:lang w:val="nl-NL"/>
                </w:rPr>
                <w:t xml:space="preserve"> omstandigheden</w:t>
              </w:r>
              <w:r w:rsidR="00ED1F61" w:rsidRPr="008545AB">
                <w:rPr>
                  <w:rStyle w:val="PlaceholderText"/>
                  <w:rFonts w:cstheme="minorHAnsi"/>
                  <w:sz w:val="22"/>
                  <w:szCs w:val="22"/>
                  <w:lang w:val="nl-NL"/>
                </w:rPr>
                <w:t xml:space="preserve"> en/of de door u ervaren hardheid</w:t>
              </w:r>
            </w:p>
          </w:sdtContent>
        </w:sdt>
        <w:p w:rsidR="00977AAB" w:rsidRPr="008545AB" w:rsidRDefault="00977AAB" w:rsidP="00D8215B">
          <w:pPr>
            <w:spacing w:after="0" w:line="240" w:lineRule="auto"/>
            <w:jc w:val="both"/>
            <w:rPr>
              <w:rFonts w:cstheme="minorHAnsi"/>
              <w:sz w:val="22"/>
              <w:szCs w:val="22"/>
              <w:lang w:val="eu-ES"/>
            </w:rPr>
          </w:pPr>
        </w:p>
        <w:p w:rsidR="00977AAB" w:rsidRPr="008545AB" w:rsidRDefault="00977AAB" w:rsidP="00D8215B">
          <w:pPr>
            <w:spacing w:after="0" w:line="240" w:lineRule="auto"/>
            <w:jc w:val="both"/>
            <w:rPr>
              <w:rFonts w:cstheme="minorHAnsi"/>
              <w:sz w:val="22"/>
              <w:szCs w:val="22"/>
              <w:lang w:val="eu-ES"/>
            </w:rPr>
          </w:pPr>
          <w:r w:rsidRPr="008545AB">
            <w:rPr>
              <w:rFonts w:cstheme="minorHAnsi"/>
              <w:sz w:val="22"/>
              <w:szCs w:val="22"/>
              <w:lang w:val="eu-ES"/>
            </w:rPr>
            <w:t>Als ondersteunende materiaal, voeg</w:t>
          </w:r>
          <w:r w:rsidR="00097150">
            <w:rPr>
              <w:rFonts w:cstheme="minorHAnsi"/>
              <w:sz w:val="22"/>
              <w:szCs w:val="22"/>
              <w:lang w:val="eu-ES"/>
            </w:rPr>
            <w:t>t ondergetekende</w:t>
          </w:r>
          <w:r w:rsidRPr="008545AB">
            <w:rPr>
              <w:rFonts w:cstheme="minorHAnsi"/>
              <w:sz w:val="22"/>
              <w:szCs w:val="22"/>
              <w:lang w:val="eu-ES"/>
            </w:rPr>
            <w:t xml:space="preserve"> </w:t>
          </w:r>
          <w:sdt>
            <w:sdtPr>
              <w:rPr>
                <w:rFonts w:cstheme="minorHAnsi"/>
                <w:sz w:val="22"/>
                <w:szCs w:val="22"/>
                <w:lang w:val="eu-ES"/>
              </w:rPr>
              <w:id w:val="1647470289"/>
              <w:placeholder>
                <w:docPart w:val="B59FB95899D546E49170BADF232B7375"/>
              </w:placeholder>
              <w:showingPlcHdr/>
              <w:dropDownList>
                <w:listItem w:value="Choose an item."/>
                <w:listItem w:displayText="het volgende document" w:value="het volgende document"/>
                <w:listItem w:displayText="de volgende documenten" w:value="de volgende documenten"/>
              </w:dropDownList>
            </w:sdtPr>
            <w:sdtEndPr/>
            <w:sdtContent>
              <w:r w:rsidR="00ED1F61" w:rsidRPr="008545AB">
                <w:rPr>
                  <w:rStyle w:val="PlaceholderText"/>
                  <w:rFonts w:cstheme="minorHAnsi"/>
                  <w:sz w:val="22"/>
                  <w:szCs w:val="22"/>
                  <w:lang w:val="nl-NL"/>
                </w:rPr>
                <w:t>Kies een</w:t>
              </w:r>
            </w:sdtContent>
          </w:sdt>
          <w:r w:rsidR="00ED1F61" w:rsidRPr="008545AB">
            <w:rPr>
              <w:rFonts w:cstheme="minorHAnsi"/>
              <w:sz w:val="22"/>
              <w:szCs w:val="22"/>
              <w:lang w:val="eu-ES"/>
            </w:rPr>
            <w:t xml:space="preserve"> als bijlage</w:t>
          </w:r>
          <w:r w:rsidRPr="008545AB">
            <w:rPr>
              <w:rFonts w:cstheme="minorHAnsi"/>
              <w:sz w:val="22"/>
              <w:szCs w:val="22"/>
              <w:lang w:val="eu-ES"/>
            </w:rPr>
            <w:t xml:space="preserve"> toe:</w:t>
          </w:r>
        </w:p>
        <w:p w:rsidR="00D8215B" w:rsidRPr="008545AB" w:rsidRDefault="00AF0848" w:rsidP="00D8215B">
          <w:pPr>
            <w:spacing w:after="0" w:line="240" w:lineRule="auto"/>
            <w:jc w:val="both"/>
            <w:rPr>
              <w:rFonts w:cstheme="minorHAnsi"/>
              <w:sz w:val="22"/>
              <w:szCs w:val="22"/>
              <w:lang w:val="nl-NL"/>
            </w:rPr>
          </w:pPr>
          <w:sdt>
            <w:sdtPr>
              <w:rPr>
                <w:rFonts w:cstheme="minorHAnsi"/>
                <w:sz w:val="22"/>
                <w:szCs w:val="22"/>
                <w:lang w:val="eu-ES"/>
              </w:rPr>
              <w:id w:val="1023678098"/>
              <w:placeholder>
                <w:docPart w:val="ACAABCC26ADB4499B7F06AC7EC4DA35F"/>
              </w:placeholder>
              <w:showingPlcHdr/>
            </w:sdtPr>
            <w:sdtEndPr/>
            <w:sdtContent>
              <w:r w:rsidR="00ED1F61" w:rsidRPr="008545AB">
                <w:rPr>
                  <w:rStyle w:val="PlaceholderText"/>
                  <w:rFonts w:cstheme="minorHAnsi"/>
                  <w:sz w:val="22"/>
                  <w:szCs w:val="22"/>
                  <w:lang w:val="nl-NL"/>
                </w:rPr>
                <w:t>Ondersteunende materiaal</w:t>
              </w:r>
            </w:sdtContent>
          </w:sdt>
          <w:r w:rsidR="00977AAB" w:rsidRPr="008545AB">
            <w:rPr>
              <w:rFonts w:cstheme="minorHAnsi"/>
              <w:sz w:val="22"/>
              <w:szCs w:val="22"/>
              <w:lang w:val="eu-ES"/>
            </w:rPr>
            <w:t xml:space="preserve"> </w:t>
          </w:r>
        </w:p>
        <w:p w:rsidR="00D8215B" w:rsidRPr="008545AB" w:rsidRDefault="00D8215B" w:rsidP="00D8215B">
          <w:pPr>
            <w:spacing w:after="0" w:line="240" w:lineRule="auto"/>
            <w:jc w:val="both"/>
            <w:rPr>
              <w:rFonts w:cstheme="minorHAnsi"/>
              <w:sz w:val="22"/>
              <w:szCs w:val="22"/>
              <w:lang w:val="nl-NL"/>
            </w:rPr>
          </w:pPr>
        </w:p>
        <w:p w:rsidR="00171FBB" w:rsidRPr="008545AB" w:rsidRDefault="00ED1F61" w:rsidP="00D8215B">
          <w:pPr>
            <w:spacing w:after="0" w:line="240" w:lineRule="auto"/>
            <w:jc w:val="both"/>
            <w:rPr>
              <w:rFonts w:cstheme="minorHAnsi"/>
              <w:sz w:val="22"/>
              <w:szCs w:val="22"/>
              <w:lang w:val="nl-NL"/>
            </w:rPr>
          </w:pPr>
          <w:r w:rsidRPr="008545AB">
            <w:rPr>
              <w:rFonts w:cstheme="minorHAnsi"/>
              <w:sz w:val="22"/>
              <w:szCs w:val="22"/>
              <w:lang w:val="nl-NL"/>
            </w:rPr>
            <w:t xml:space="preserve">Van harte hoopt ondergetekende dat bovenvermelde reden(en) voldoende hebben kunnen onderbouwen waarom dit beroep op de hardheidsclausule om van het landsbesluit voorwaarden studielening 2023 af te wijken gegrond is. </w:t>
          </w:r>
        </w:p>
        <w:p w:rsidR="00ED1F61" w:rsidRDefault="00ED1F61" w:rsidP="00D8215B">
          <w:pPr>
            <w:spacing w:after="0" w:line="240" w:lineRule="auto"/>
            <w:jc w:val="both"/>
            <w:rPr>
              <w:rFonts w:cstheme="minorHAnsi"/>
              <w:sz w:val="22"/>
              <w:szCs w:val="22"/>
              <w:lang w:val="nl-NL"/>
            </w:rPr>
          </w:pPr>
        </w:p>
        <w:p w:rsidR="00232CD2" w:rsidRDefault="00BA60E7" w:rsidP="00D8215B">
          <w:pPr>
            <w:spacing w:after="0" w:line="240" w:lineRule="auto"/>
            <w:jc w:val="both"/>
            <w:rPr>
              <w:rFonts w:cstheme="minorHAnsi"/>
              <w:sz w:val="22"/>
              <w:szCs w:val="22"/>
              <w:lang w:val="nl-NL"/>
            </w:rPr>
          </w:pPr>
          <w:r>
            <w:rPr>
              <w:rFonts w:cstheme="minorHAnsi"/>
              <w:sz w:val="22"/>
              <w:szCs w:val="22"/>
              <w:lang w:val="nl-NL"/>
            </w:rPr>
            <w:t>Indien gewenst is o</w:t>
          </w:r>
          <w:r w:rsidR="00232CD2">
            <w:rPr>
              <w:rFonts w:cstheme="minorHAnsi"/>
              <w:sz w:val="22"/>
              <w:szCs w:val="22"/>
              <w:lang w:val="nl-NL"/>
            </w:rPr>
            <w:t xml:space="preserve">ndergetekende </w:t>
          </w:r>
          <w:r>
            <w:rPr>
              <w:rFonts w:cstheme="minorHAnsi"/>
              <w:sz w:val="22"/>
              <w:szCs w:val="22"/>
              <w:lang w:val="nl-NL"/>
            </w:rPr>
            <w:t xml:space="preserve">bereid </w:t>
          </w:r>
          <w:r w:rsidR="00232CD2">
            <w:rPr>
              <w:rFonts w:cstheme="minorHAnsi"/>
              <w:sz w:val="22"/>
              <w:szCs w:val="22"/>
              <w:lang w:val="nl-NL"/>
            </w:rPr>
            <w:t xml:space="preserve">deze brief mondeling </w:t>
          </w:r>
          <w:r>
            <w:rPr>
              <w:rFonts w:cstheme="minorHAnsi"/>
              <w:sz w:val="22"/>
              <w:szCs w:val="22"/>
              <w:lang w:val="nl-NL"/>
            </w:rPr>
            <w:t xml:space="preserve">nader toe </w:t>
          </w:r>
          <w:r w:rsidR="00232CD2">
            <w:rPr>
              <w:rFonts w:cstheme="minorHAnsi"/>
              <w:sz w:val="22"/>
              <w:szCs w:val="22"/>
              <w:lang w:val="nl-NL"/>
            </w:rPr>
            <w:t>te lichten.</w:t>
          </w:r>
        </w:p>
        <w:p w:rsidR="00232CD2" w:rsidRPr="008545AB" w:rsidRDefault="00232CD2" w:rsidP="00D8215B">
          <w:pPr>
            <w:spacing w:after="0" w:line="240" w:lineRule="auto"/>
            <w:jc w:val="both"/>
            <w:rPr>
              <w:rFonts w:cstheme="minorHAnsi"/>
              <w:sz w:val="22"/>
              <w:szCs w:val="22"/>
              <w:lang w:val="nl-NL"/>
            </w:rPr>
          </w:pPr>
        </w:p>
        <w:p w:rsidR="00ED1F61" w:rsidRPr="008545AB" w:rsidRDefault="00ED1F61" w:rsidP="00D8215B">
          <w:pPr>
            <w:spacing w:after="0" w:line="240" w:lineRule="auto"/>
            <w:jc w:val="both"/>
            <w:rPr>
              <w:rFonts w:cstheme="minorHAnsi"/>
              <w:sz w:val="22"/>
              <w:szCs w:val="22"/>
              <w:lang w:val="nl-NL"/>
            </w:rPr>
          </w:pPr>
          <w:r w:rsidRPr="008545AB">
            <w:rPr>
              <w:rFonts w:cstheme="minorHAnsi"/>
              <w:sz w:val="22"/>
              <w:szCs w:val="22"/>
              <w:lang w:val="nl-NL"/>
            </w:rPr>
            <w:t>Uitkijkend naar een positieve reactie uwerzijds, verblijft ondergetekende,</w:t>
          </w:r>
        </w:p>
        <w:p w:rsidR="00D8215B" w:rsidRPr="008545AB" w:rsidRDefault="00D8215B" w:rsidP="00D8215B">
          <w:pPr>
            <w:spacing w:after="0" w:line="240" w:lineRule="auto"/>
            <w:jc w:val="both"/>
            <w:rPr>
              <w:rFonts w:cstheme="minorHAnsi"/>
              <w:sz w:val="22"/>
              <w:szCs w:val="22"/>
              <w:lang w:val="nl-NL"/>
            </w:rPr>
          </w:pPr>
        </w:p>
        <w:p w:rsidR="00B4779E" w:rsidRPr="008545AB" w:rsidRDefault="00ED1F61" w:rsidP="00533C75">
          <w:pPr>
            <w:spacing w:after="0" w:line="240" w:lineRule="auto"/>
            <w:jc w:val="both"/>
            <w:rPr>
              <w:rFonts w:cstheme="minorHAnsi"/>
              <w:sz w:val="22"/>
              <w:szCs w:val="22"/>
              <w:lang w:val="nl-NL"/>
            </w:rPr>
          </w:pPr>
          <w:r w:rsidRPr="008545AB">
            <w:rPr>
              <w:rFonts w:cstheme="minorHAnsi"/>
              <w:sz w:val="22"/>
              <w:szCs w:val="22"/>
              <w:lang w:val="nl-NL"/>
            </w:rPr>
            <w:t>Met de meeste h</w:t>
          </w:r>
          <w:r w:rsidR="00533C75" w:rsidRPr="008545AB">
            <w:rPr>
              <w:rFonts w:cstheme="minorHAnsi"/>
              <w:sz w:val="22"/>
              <w:szCs w:val="22"/>
              <w:lang w:val="nl-NL"/>
            </w:rPr>
            <w:t>oogacht</w:t>
          </w:r>
          <w:r w:rsidRPr="008545AB">
            <w:rPr>
              <w:rFonts w:cstheme="minorHAnsi"/>
              <w:sz w:val="22"/>
              <w:szCs w:val="22"/>
              <w:lang w:val="nl-NL"/>
            </w:rPr>
            <w:t>ing</w:t>
          </w:r>
          <w:r w:rsidR="00D8215B" w:rsidRPr="008545AB">
            <w:rPr>
              <w:rFonts w:cstheme="minorHAnsi"/>
              <w:sz w:val="22"/>
              <w:szCs w:val="22"/>
              <w:lang w:val="nl-NL"/>
            </w:rPr>
            <w:t>,</w:t>
          </w:r>
        </w:p>
        <w:p w:rsidR="00B4779E" w:rsidRPr="008545AB" w:rsidRDefault="00B4779E" w:rsidP="00303619">
          <w:pPr>
            <w:pStyle w:val="NoSpacing"/>
            <w:jc w:val="both"/>
            <w:rPr>
              <w:rFonts w:cstheme="minorHAnsi"/>
              <w:lang w:val="nl-NL"/>
            </w:rPr>
          </w:pPr>
        </w:p>
        <w:p w:rsidR="00983B7C" w:rsidRPr="008545AB" w:rsidRDefault="00983B7C" w:rsidP="00303619">
          <w:pPr>
            <w:pStyle w:val="NoSpacing"/>
            <w:jc w:val="both"/>
            <w:rPr>
              <w:rFonts w:cstheme="minorHAnsi"/>
              <w:lang w:val="nl-NL"/>
            </w:rPr>
          </w:pPr>
        </w:p>
        <w:p w:rsidR="0026280B" w:rsidRPr="008545AB" w:rsidRDefault="0026280B" w:rsidP="00303619">
          <w:pPr>
            <w:pStyle w:val="NoSpacing"/>
            <w:jc w:val="both"/>
            <w:rPr>
              <w:rFonts w:cstheme="minorHAnsi"/>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895"/>
          </w:tblGrid>
          <w:tr w:rsidR="00627509" w:rsidRPr="008545AB" w:rsidTr="00533C75">
            <w:tc>
              <w:tcPr>
                <w:tcW w:w="5387" w:type="dxa"/>
                <w:tcBorders>
                  <w:top w:val="single" w:sz="4" w:space="0" w:color="auto"/>
                </w:tcBorders>
              </w:tcPr>
              <w:p w:rsidR="00627509" w:rsidRPr="008545AB" w:rsidRDefault="00AF0848" w:rsidP="009E247C">
                <w:pPr>
                  <w:pStyle w:val="NoSpacing"/>
                  <w:jc w:val="both"/>
                  <w:rPr>
                    <w:rFonts w:cstheme="minorHAnsi"/>
                    <w:lang w:val="nl-NL"/>
                  </w:rPr>
                </w:pPr>
                <w:sdt>
                  <w:sdtPr>
                    <w:rPr>
                      <w:rFonts w:cstheme="minorHAnsi"/>
                      <w:lang w:val="eu-ES"/>
                    </w:rPr>
                    <w:alias w:val="Voornaam"/>
                    <w:tag w:val="Voornaam"/>
                    <w:id w:val="-1616060446"/>
                    <w:placeholder>
                      <w:docPart w:val="B8FA63DDEBF64475827E8DA39C671995"/>
                    </w:placeholder>
                    <w:showingPlcHdr/>
                    <w:dataBinding w:prefixMappings="xmlns:ns0='http://schemas.openxmlformats.org/officeDocument/2006/extended-properties' " w:xpath="/ns0:Properties[1]/ns0:Company[1]" w:storeItemID="{6668398D-A668-4E3E-A5EB-62B293D839F1}"/>
                    <w:text/>
                  </w:sdtPr>
                  <w:sdtEndPr/>
                  <w:sdtContent>
                    <w:r w:rsidR="00097150" w:rsidRPr="008545AB">
                      <w:rPr>
                        <w:rStyle w:val="PlaceholderText"/>
                        <w:rFonts w:cstheme="minorHAnsi"/>
                        <w:lang w:val="nl-NL"/>
                      </w:rPr>
                      <w:t>[Voornaam]</w:t>
                    </w:r>
                  </w:sdtContent>
                </w:sdt>
                <w:r w:rsidR="00533C75" w:rsidRPr="008545AB">
                  <w:rPr>
                    <w:rFonts w:cstheme="minorHAnsi"/>
                    <w:lang w:val="eu-ES"/>
                  </w:rPr>
                  <w:t xml:space="preserve"> </w:t>
                </w:r>
                <w:sdt>
                  <w:sdtPr>
                    <w:rPr>
                      <w:rFonts w:cstheme="minorHAnsi"/>
                      <w:lang w:val="eu-ES"/>
                    </w:rPr>
                    <w:alias w:val="Achternaam"/>
                    <w:tag w:val="Achternaam"/>
                    <w:id w:val="1568842231"/>
                    <w:placeholder>
                      <w:docPart w:val="9DC506BE97A94CE09ED313EFABB85CE6"/>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533C75" w:rsidRPr="008545AB">
                      <w:rPr>
                        <w:rStyle w:val="PlaceholderText"/>
                        <w:rFonts w:cstheme="minorHAnsi"/>
                        <w:lang w:val="nl-NL"/>
                      </w:rPr>
                      <w:t>[Achternaam]</w:t>
                    </w:r>
                  </w:sdtContent>
                </w:sdt>
              </w:p>
            </w:tc>
            <w:tc>
              <w:tcPr>
                <w:tcW w:w="3895" w:type="dxa"/>
              </w:tcPr>
              <w:p w:rsidR="00627509" w:rsidRPr="008545AB" w:rsidRDefault="00627509" w:rsidP="009E247C">
                <w:pPr>
                  <w:pStyle w:val="NoSpacing"/>
                  <w:jc w:val="both"/>
                  <w:rPr>
                    <w:rFonts w:cstheme="minorHAnsi"/>
                    <w:lang w:val="nl-NL"/>
                  </w:rPr>
                </w:pPr>
              </w:p>
            </w:tc>
          </w:tr>
        </w:tbl>
        <w:p w:rsidR="009E247C" w:rsidRPr="008545AB" w:rsidRDefault="009E247C" w:rsidP="009E247C">
          <w:pPr>
            <w:pStyle w:val="NoSpacing"/>
            <w:jc w:val="both"/>
            <w:rPr>
              <w:rFonts w:cstheme="minorHAnsi"/>
              <w:lang w:val="nl-NL"/>
            </w:rPr>
          </w:pPr>
        </w:p>
        <w:p w:rsidR="007E5BB3" w:rsidRPr="008545AB" w:rsidRDefault="007E5BB3" w:rsidP="009E247C">
          <w:pPr>
            <w:pStyle w:val="NoSpacing"/>
            <w:jc w:val="both"/>
            <w:rPr>
              <w:rFonts w:cstheme="minorHAnsi"/>
              <w:lang w:val="nl-NL"/>
            </w:rPr>
          </w:pPr>
        </w:p>
        <w:p w:rsidR="00C61228" w:rsidRPr="008545AB" w:rsidRDefault="003159C2" w:rsidP="00150732">
          <w:pPr>
            <w:pStyle w:val="NoSpacing"/>
            <w:jc w:val="both"/>
            <w:rPr>
              <w:rFonts w:cstheme="minorHAnsi"/>
              <w:lang w:val="nl-NL"/>
            </w:rPr>
          </w:pPr>
          <w:r w:rsidRPr="008545AB">
            <w:rPr>
              <w:rFonts w:cstheme="minorHAnsi"/>
              <w:lang w:val="nl-NL"/>
            </w:rPr>
            <w:t>c.c.</w:t>
          </w:r>
          <w:r w:rsidR="00C61228" w:rsidRPr="008545AB">
            <w:rPr>
              <w:rFonts w:cstheme="minorHAnsi"/>
              <w:lang w:val="nl-NL"/>
            </w:rPr>
            <w:t>:</w:t>
          </w:r>
          <w:r w:rsidR="00C61228" w:rsidRPr="008545AB">
            <w:rPr>
              <w:rFonts w:cstheme="minorHAnsi"/>
              <w:lang w:val="nl-NL"/>
            </w:rPr>
            <w:tab/>
          </w:r>
          <w:r w:rsidR="00C61228" w:rsidRPr="008545AB">
            <w:rPr>
              <w:rFonts w:cstheme="minorHAnsi"/>
              <w:lang w:val="nl-NL"/>
            </w:rPr>
            <w:tab/>
            <w:t>/</w:t>
          </w:r>
          <w:r w:rsidR="00002BE7" w:rsidRPr="008545AB">
            <w:rPr>
              <w:rFonts w:cstheme="minorHAnsi"/>
              <w:lang w:val="nl-NL"/>
            </w:rPr>
            <w:t xml:space="preserve"> </w:t>
          </w:r>
          <w:r w:rsidR="00002BE7" w:rsidRPr="008545AB">
            <w:rPr>
              <w:rFonts w:cstheme="minorHAnsi"/>
              <w:lang w:val="nl-NL"/>
            </w:rPr>
            <w:tab/>
          </w:r>
        </w:p>
        <w:p w:rsidR="00C61228" w:rsidRPr="008545AB" w:rsidRDefault="003159C2" w:rsidP="00150732">
          <w:pPr>
            <w:pStyle w:val="NoSpacing"/>
            <w:jc w:val="both"/>
            <w:rPr>
              <w:rFonts w:cstheme="minorHAnsi"/>
              <w:lang w:val="nl-NL"/>
            </w:rPr>
          </w:pPr>
          <w:r w:rsidRPr="008545AB">
            <w:rPr>
              <w:rFonts w:cstheme="minorHAnsi"/>
              <w:lang w:val="nl-NL"/>
            </w:rPr>
            <w:t>b</w:t>
          </w:r>
          <w:r w:rsidR="00C64F3C" w:rsidRPr="008545AB">
            <w:rPr>
              <w:rFonts w:cstheme="minorHAnsi"/>
              <w:lang w:val="nl-NL"/>
            </w:rPr>
            <w:t>ijlage</w:t>
          </w:r>
          <w:r w:rsidR="000F3FDA" w:rsidRPr="008545AB">
            <w:rPr>
              <w:rFonts w:cstheme="minorHAnsi"/>
              <w:lang w:val="nl-NL"/>
            </w:rPr>
            <w:t>(n)</w:t>
          </w:r>
          <w:r w:rsidR="00C64F3C" w:rsidRPr="008545AB">
            <w:rPr>
              <w:rFonts w:cstheme="minorHAnsi"/>
              <w:lang w:val="nl-NL"/>
            </w:rPr>
            <w:t>:</w:t>
          </w:r>
          <w:r w:rsidRPr="008545AB">
            <w:rPr>
              <w:rFonts w:cstheme="minorHAnsi"/>
              <w:lang w:val="nl-NL"/>
            </w:rPr>
            <w:tab/>
          </w:r>
          <w:r w:rsidR="00AF0848">
            <w:rPr>
              <w:rFonts w:cstheme="minorHAnsi"/>
              <w:lang w:val="nl-NL"/>
            </w:rPr>
            <w:t>Kopie beslissing</w:t>
          </w:r>
          <w:bookmarkStart w:id="0" w:name="_GoBack"/>
          <w:bookmarkEnd w:id="0"/>
          <w:r w:rsidR="00002BE7" w:rsidRPr="008545AB">
            <w:rPr>
              <w:rFonts w:cstheme="minorHAnsi"/>
              <w:lang w:val="nl-NL"/>
            </w:rPr>
            <w:tab/>
          </w:r>
        </w:p>
        <w:p w:rsidR="00063489" w:rsidRPr="008545AB" w:rsidRDefault="00150732" w:rsidP="00150732">
          <w:pPr>
            <w:pStyle w:val="NoSpacing"/>
            <w:jc w:val="both"/>
            <w:rPr>
              <w:rFonts w:cstheme="minorHAnsi"/>
            </w:rPr>
          </w:pPr>
          <w:r w:rsidRPr="008545AB">
            <w:rPr>
              <w:rFonts w:cstheme="minorHAnsi"/>
              <w:lang w:val="nl-NL"/>
            </w:rPr>
            <w:tab/>
          </w:r>
        </w:p>
      </w:sdtContent>
    </w:sdt>
    <w:sectPr w:rsidR="00063489" w:rsidRPr="008545AB" w:rsidSect="00977AAB">
      <w:headerReference w:type="default" r:id="rId9"/>
      <w:headerReference w:type="first" r:id="rId10"/>
      <w:footerReference w:type="first" r:id="rId11"/>
      <w:pgSz w:w="11906" w:h="16838" w:code="9"/>
      <w:pgMar w:top="1560" w:right="926" w:bottom="90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FBB" w:rsidRDefault="00171FBB" w:rsidP="000157CE">
      <w:pPr>
        <w:spacing w:after="0" w:line="240" w:lineRule="auto"/>
      </w:pPr>
      <w:r>
        <w:separator/>
      </w:r>
    </w:p>
  </w:endnote>
  <w:endnote w:type="continuationSeparator" w:id="0">
    <w:p w:rsidR="00171FBB" w:rsidRDefault="00171FBB"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FBB" w:rsidRPr="000232AD" w:rsidRDefault="00171FBB" w:rsidP="000232AD">
    <w:pPr>
      <w:pStyle w:val="Footer"/>
    </w:pPr>
    <w:r>
      <w:t>www.ea.aw - info@ea.aw, www.papiamento.aw - info@papiamento.aw, +297 528 3400, Frankrijkstraat 3, oranjestad, aruba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FBB" w:rsidRDefault="00171FBB" w:rsidP="000157CE">
      <w:pPr>
        <w:spacing w:after="0" w:line="240" w:lineRule="auto"/>
      </w:pPr>
      <w:r>
        <w:separator/>
      </w:r>
    </w:p>
  </w:footnote>
  <w:footnote w:type="continuationSeparator" w:id="0">
    <w:p w:rsidR="00171FBB" w:rsidRDefault="00171FBB"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197"/>
      <w:gridCol w:w="365"/>
    </w:tblGrid>
    <w:tr w:rsidR="00171FBB" w:rsidTr="004B27D5">
      <w:tc>
        <w:tcPr>
          <w:tcW w:w="10008" w:type="dxa"/>
          <w:vAlign w:val="bottom"/>
        </w:tcPr>
        <w:p w:rsidR="00171FBB" w:rsidRDefault="00171FBB">
          <w:pPr>
            <w:pStyle w:val="Header"/>
          </w:pPr>
        </w:p>
      </w:tc>
      <w:tc>
        <w:tcPr>
          <w:tcW w:w="378" w:type="dxa"/>
          <w:vAlign w:val="bottom"/>
        </w:tcPr>
        <w:p w:rsidR="00171FBB" w:rsidRDefault="00171FBB" w:rsidP="004B27D5">
          <w:pPr>
            <w:pStyle w:val="Header"/>
            <w:spacing w:after="0"/>
          </w:pPr>
        </w:p>
      </w:tc>
    </w:tr>
  </w:tbl>
  <w:p w:rsidR="00171FBB" w:rsidRDefault="00171F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FBB" w:rsidRDefault="00171FBB" w:rsidP="00066EED">
    <w:pPr>
      <w:pStyle w:val="ContactDetails"/>
      <w:spacing w:after="720"/>
      <w:ind w:left="-142"/>
    </w:pPr>
    <w:r>
      <w:rPr>
        <w:noProof/>
      </w:rPr>
      <w:drawing>
        <wp:anchor distT="0" distB="0" distL="114300" distR="114300" simplePos="0" relativeHeight="251664384" behindDoc="1" locked="0" layoutInCell="1" allowOverlap="1" wp14:anchorId="56733132" wp14:editId="1C33333E">
          <wp:simplePos x="0" y="0"/>
          <wp:positionH relativeFrom="column">
            <wp:posOffset>-914400</wp:posOffset>
          </wp:positionH>
          <wp:positionV relativeFrom="paragraph">
            <wp:posOffset>-374650</wp:posOffset>
          </wp:positionV>
          <wp:extent cx="2857500" cy="1170542"/>
          <wp:effectExtent l="0" t="0" r="0" b="0"/>
          <wp:wrapNone/>
          <wp:docPr id="10" name="Picture 10" descr="Macintosh HD:Users:willem:Desktop:Planning:DEA_van 24 jan staat op server:templates:briefpapi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llem:Desktop:Planning:DEA_van 24 jan staat op server:templates:briefpapie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11705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8A77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326B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6E5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7807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0397D"/>
    <w:multiLevelType w:val="hybridMultilevel"/>
    <w:tmpl w:val="78665FF4"/>
    <w:lvl w:ilvl="0" w:tplc="8E527644">
      <w:numFmt w:val="bullet"/>
      <w:lvlText w:val="-"/>
      <w:lvlJc w:val="left"/>
      <w:pPr>
        <w:ind w:left="720" w:hanging="360"/>
      </w:pPr>
      <w:rPr>
        <w:rFonts w:ascii="Helvetica" w:eastAsiaTheme="minorHAnsi" w:hAnsi="Helvetica" w:cs="Helvetic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623D77"/>
    <w:multiLevelType w:val="hybridMultilevel"/>
    <w:tmpl w:val="D15407C2"/>
    <w:lvl w:ilvl="0" w:tplc="08C001C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24DE"/>
    <w:multiLevelType w:val="hybridMultilevel"/>
    <w:tmpl w:val="346A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lvlOverride w:ilvl="0">
      <w:startOverride w:val="1"/>
    </w:lvlOverride>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attachedTemplate r:id="rId1"/>
  <w:documentType w:val="letter"/>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A3F"/>
    <w:rsid w:val="00001008"/>
    <w:rsid w:val="00002BE7"/>
    <w:rsid w:val="00003DDA"/>
    <w:rsid w:val="000059F2"/>
    <w:rsid w:val="0000649E"/>
    <w:rsid w:val="000108C6"/>
    <w:rsid w:val="000115BB"/>
    <w:rsid w:val="00012113"/>
    <w:rsid w:val="00013C02"/>
    <w:rsid w:val="00015156"/>
    <w:rsid w:val="000157CE"/>
    <w:rsid w:val="00015D16"/>
    <w:rsid w:val="0002030B"/>
    <w:rsid w:val="00021998"/>
    <w:rsid w:val="00021DEE"/>
    <w:rsid w:val="00022794"/>
    <w:rsid w:val="000232AD"/>
    <w:rsid w:val="000266DB"/>
    <w:rsid w:val="0002678B"/>
    <w:rsid w:val="000425D1"/>
    <w:rsid w:val="0005057B"/>
    <w:rsid w:val="00051584"/>
    <w:rsid w:val="000518BE"/>
    <w:rsid w:val="00053AD7"/>
    <w:rsid w:val="0005497C"/>
    <w:rsid w:val="000559AC"/>
    <w:rsid w:val="00057479"/>
    <w:rsid w:val="00060006"/>
    <w:rsid w:val="00063489"/>
    <w:rsid w:val="00064644"/>
    <w:rsid w:val="00066C3D"/>
    <w:rsid w:val="00066EED"/>
    <w:rsid w:val="0007052C"/>
    <w:rsid w:val="00073C4C"/>
    <w:rsid w:val="0007484C"/>
    <w:rsid w:val="00080549"/>
    <w:rsid w:val="00082B70"/>
    <w:rsid w:val="00094AFA"/>
    <w:rsid w:val="00097150"/>
    <w:rsid w:val="000A2476"/>
    <w:rsid w:val="000A738E"/>
    <w:rsid w:val="000B1437"/>
    <w:rsid w:val="000B169B"/>
    <w:rsid w:val="000B32EE"/>
    <w:rsid w:val="000B650B"/>
    <w:rsid w:val="000C6656"/>
    <w:rsid w:val="000D0853"/>
    <w:rsid w:val="000D33BE"/>
    <w:rsid w:val="000D5A92"/>
    <w:rsid w:val="000E621A"/>
    <w:rsid w:val="000E71ED"/>
    <w:rsid w:val="000F3EDC"/>
    <w:rsid w:val="000F3FDA"/>
    <w:rsid w:val="000F5C53"/>
    <w:rsid w:val="000F69A4"/>
    <w:rsid w:val="00100557"/>
    <w:rsid w:val="00104C10"/>
    <w:rsid w:val="00124191"/>
    <w:rsid w:val="00126B17"/>
    <w:rsid w:val="001312ED"/>
    <w:rsid w:val="00134144"/>
    <w:rsid w:val="00143F3F"/>
    <w:rsid w:val="00150732"/>
    <w:rsid w:val="001535AF"/>
    <w:rsid w:val="00156CBC"/>
    <w:rsid w:val="001608E7"/>
    <w:rsid w:val="001629C0"/>
    <w:rsid w:val="00165340"/>
    <w:rsid w:val="00171FBB"/>
    <w:rsid w:val="00175451"/>
    <w:rsid w:val="00177D7D"/>
    <w:rsid w:val="00184504"/>
    <w:rsid w:val="00190BB0"/>
    <w:rsid w:val="001937B1"/>
    <w:rsid w:val="00193815"/>
    <w:rsid w:val="00196E0D"/>
    <w:rsid w:val="001A13D0"/>
    <w:rsid w:val="001A3C45"/>
    <w:rsid w:val="001A5825"/>
    <w:rsid w:val="001A60C1"/>
    <w:rsid w:val="001B1C05"/>
    <w:rsid w:val="001C68CE"/>
    <w:rsid w:val="001C6B1D"/>
    <w:rsid w:val="001D2DEF"/>
    <w:rsid w:val="001D50B5"/>
    <w:rsid w:val="001E6DE6"/>
    <w:rsid w:val="001F0AD0"/>
    <w:rsid w:val="001F35B6"/>
    <w:rsid w:val="001F3F6A"/>
    <w:rsid w:val="00202909"/>
    <w:rsid w:val="00202A6B"/>
    <w:rsid w:val="00207DF4"/>
    <w:rsid w:val="00216333"/>
    <w:rsid w:val="00220ECF"/>
    <w:rsid w:val="002214B2"/>
    <w:rsid w:val="00224861"/>
    <w:rsid w:val="00224950"/>
    <w:rsid w:val="00226568"/>
    <w:rsid w:val="00232389"/>
    <w:rsid w:val="00232CD2"/>
    <w:rsid w:val="00233AD4"/>
    <w:rsid w:val="002436EB"/>
    <w:rsid w:val="0024758C"/>
    <w:rsid w:val="00251961"/>
    <w:rsid w:val="0025284C"/>
    <w:rsid w:val="0026280B"/>
    <w:rsid w:val="002646BE"/>
    <w:rsid w:val="00266B9F"/>
    <w:rsid w:val="00271F6D"/>
    <w:rsid w:val="002749BC"/>
    <w:rsid w:val="0027589F"/>
    <w:rsid w:val="00276DC8"/>
    <w:rsid w:val="00280E5F"/>
    <w:rsid w:val="00284B9C"/>
    <w:rsid w:val="00287BC0"/>
    <w:rsid w:val="002A0066"/>
    <w:rsid w:val="002D0607"/>
    <w:rsid w:val="002E028A"/>
    <w:rsid w:val="002E7884"/>
    <w:rsid w:val="002F274B"/>
    <w:rsid w:val="002F365B"/>
    <w:rsid w:val="002F5678"/>
    <w:rsid w:val="002F6C57"/>
    <w:rsid w:val="00303619"/>
    <w:rsid w:val="003038BB"/>
    <w:rsid w:val="003157EA"/>
    <w:rsid w:val="003159C2"/>
    <w:rsid w:val="003159E3"/>
    <w:rsid w:val="00324BFB"/>
    <w:rsid w:val="00325509"/>
    <w:rsid w:val="00332A34"/>
    <w:rsid w:val="00342A1A"/>
    <w:rsid w:val="003507BB"/>
    <w:rsid w:val="00365F0C"/>
    <w:rsid w:val="00366342"/>
    <w:rsid w:val="0036677E"/>
    <w:rsid w:val="003743C2"/>
    <w:rsid w:val="00375CBC"/>
    <w:rsid w:val="0038074C"/>
    <w:rsid w:val="003807C7"/>
    <w:rsid w:val="003814C7"/>
    <w:rsid w:val="00381FD8"/>
    <w:rsid w:val="003A6824"/>
    <w:rsid w:val="003B290C"/>
    <w:rsid w:val="003B3104"/>
    <w:rsid w:val="003B66F0"/>
    <w:rsid w:val="003C2553"/>
    <w:rsid w:val="003C361D"/>
    <w:rsid w:val="003C3F70"/>
    <w:rsid w:val="003C519B"/>
    <w:rsid w:val="003C5708"/>
    <w:rsid w:val="003C62E2"/>
    <w:rsid w:val="003D0D38"/>
    <w:rsid w:val="003D24C0"/>
    <w:rsid w:val="003E59C8"/>
    <w:rsid w:val="003E6944"/>
    <w:rsid w:val="003F0C62"/>
    <w:rsid w:val="00400B45"/>
    <w:rsid w:val="0040240F"/>
    <w:rsid w:val="00402F61"/>
    <w:rsid w:val="00406A58"/>
    <w:rsid w:val="0042003A"/>
    <w:rsid w:val="004224AA"/>
    <w:rsid w:val="0042753F"/>
    <w:rsid w:val="00434545"/>
    <w:rsid w:val="00436FCD"/>
    <w:rsid w:val="0043712F"/>
    <w:rsid w:val="00443385"/>
    <w:rsid w:val="00444BF2"/>
    <w:rsid w:val="0044750D"/>
    <w:rsid w:val="00451182"/>
    <w:rsid w:val="004516B7"/>
    <w:rsid w:val="0045242E"/>
    <w:rsid w:val="00453B5B"/>
    <w:rsid w:val="00455727"/>
    <w:rsid w:val="0045610C"/>
    <w:rsid w:val="00467387"/>
    <w:rsid w:val="00476199"/>
    <w:rsid w:val="00476F83"/>
    <w:rsid w:val="00482453"/>
    <w:rsid w:val="00482E31"/>
    <w:rsid w:val="00487E3E"/>
    <w:rsid w:val="004935B4"/>
    <w:rsid w:val="004A1710"/>
    <w:rsid w:val="004B0142"/>
    <w:rsid w:val="004B1677"/>
    <w:rsid w:val="004B1DCD"/>
    <w:rsid w:val="004B27D5"/>
    <w:rsid w:val="004B34D0"/>
    <w:rsid w:val="004B3F1B"/>
    <w:rsid w:val="004B795A"/>
    <w:rsid w:val="004C571B"/>
    <w:rsid w:val="004C6BDA"/>
    <w:rsid w:val="004D2781"/>
    <w:rsid w:val="004D45CB"/>
    <w:rsid w:val="004D46E3"/>
    <w:rsid w:val="004D6991"/>
    <w:rsid w:val="004E759E"/>
    <w:rsid w:val="00512D6B"/>
    <w:rsid w:val="0052343A"/>
    <w:rsid w:val="00533C75"/>
    <w:rsid w:val="00537AB5"/>
    <w:rsid w:val="005459DE"/>
    <w:rsid w:val="00547B6F"/>
    <w:rsid w:val="00553C4F"/>
    <w:rsid w:val="005640B7"/>
    <w:rsid w:val="00571D24"/>
    <w:rsid w:val="00581761"/>
    <w:rsid w:val="00587A19"/>
    <w:rsid w:val="005A6295"/>
    <w:rsid w:val="005B003A"/>
    <w:rsid w:val="005C0B75"/>
    <w:rsid w:val="005C12D5"/>
    <w:rsid w:val="005C197D"/>
    <w:rsid w:val="005C4A7F"/>
    <w:rsid w:val="005C506C"/>
    <w:rsid w:val="005C59BA"/>
    <w:rsid w:val="005D1A98"/>
    <w:rsid w:val="005F1C7F"/>
    <w:rsid w:val="005F32D9"/>
    <w:rsid w:val="005F37B8"/>
    <w:rsid w:val="00601148"/>
    <w:rsid w:val="00604C9D"/>
    <w:rsid w:val="0060648A"/>
    <w:rsid w:val="0062372C"/>
    <w:rsid w:val="00627509"/>
    <w:rsid w:val="00630072"/>
    <w:rsid w:val="00634244"/>
    <w:rsid w:val="00641BE0"/>
    <w:rsid w:val="0064731A"/>
    <w:rsid w:val="00653796"/>
    <w:rsid w:val="00654C7D"/>
    <w:rsid w:val="00663B97"/>
    <w:rsid w:val="00664EFC"/>
    <w:rsid w:val="00666CD2"/>
    <w:rsid w:val="00673AF2"/>
    <w:rsid w:val="00674E7C"/>
    <w:rsid w:val="00675AF9"/>
    <w:rsid w:val="006767A0"/>
    <w:rsid w:val="00683860"/>
    <w:rsid w:val="0069274D"/>
    <w:rsid w:val="00693A3F"/>
    <w:rsid w:val="006A2623"/>
    <w:rsid w:val="006A5343"/>
    <w:rsid w:val="006A5DF0"/>
    <w:rsid w:val="006A6471"/>
    <w:rsid w:val="006A6A92"/>
    <w:rsid w:val="006A7101"/>
    <w:rsid w:val="006B0270"/>
    <w:rsid w:val="006B3F32"/>
    <w:rsid w:val="006B5267"/>
    <w:rsid w:val="006C059E"/>
    <w:rsid w:val="006C219F"/>
    <w:rsid w:val="006C307D"/>
    <w:rsid w:val="006C4762"/>
    <w:rsid w:val="006C52A2"/>
    <w:rsid w:val="006D2E4A"/>
    <w:rsid w:val="006E0F01"/>
    <w:rsid w:val="006E1C3A"/>
    <w:rsid w:val="006E1D84"/>
    <w:rsid w:val="006E4681"/>
    <w:rsid w:val="006F3FCB"/>
    <w:rsid w:val="006F492B"/>
    <w:rsid w:val="006F4BB8"/>
    <w:rsid w:val="0070077B"/>
    <w:rsid w:val="00701D86"/>
    <w:rsid w:val="00703C2D"/>
    <w:rsid w:val="00713A5A"/>
    <w:rsid w:val="00715652"/>
    <w:rsid w:val="00720109"/>
    <w:rsid w:val="007260A5"/>
    <w:rsid w:val="00727B24"/>
    <w:rsid w:val="0073130A"/>
    <w:rsid w:val="00732A0C"/>
    <w:rsid w:val="0073605F"/>
    <w:rsid w:val="0073769F"/>
    <w:rsid w:val="0074189B"/>
    <w:rsid w:val="00745499"/>
    <w:rsid w:val="007456F7"/>
    <w:rsid w:val="00755781"/>
    <w:rsid w:val="00757FFA"/>
    <w:rsid w:val="007629F6"/>
    <w:rsid w:val="0076300E"/>
    <w:rsid w:val="00771AF6"/>
    <w:rsid w:val="00777BAD"/>
    <w:rsid w:val="00785110"/>
    <w:rsid w:val="00786CEC"/>
    <w:rsid w:val="0078796E"/>
    <w:rsid w:val="007909E5"/>
    <w:rsid w:val="00796F14"/>
    <w:rsid w:val="007A1BEE"/>
    <w:rsid w:val="007A531C"/>
    <w:rsid w:val="007A6D7C"/>
    <w:rsid w:val="007B1485"/>
    <w:rsid w:val="007B63EA"/>
    <w:rsid w:val="007C48FC"/>
    <w:rsid w:val="007D2D76"/>
    <w:rsid w:val="007D31F2"/>
    <w:rsid w:val="007D32A4"/>
    <w:rsid w:val="007D4285"/>
    <w:rsid w:val="007D752F"/>
    <w:rsid w:val="007E31A3"/>
    <w:rsid w:val="007E5BB3"/>
    <w:rsid w:val="007E69F1"/>
    <w:rsid w:val="007F1E16"/>
    <w:rsid w:val="007F3EA6"/>
    <w:rsid w:val="007F66A6"/>
    <w:rsid w:val="007F7A44"/>
    <w:rsid w:val="00800057"/>
    <w:rsid w:val="0080038D"/>
    <w:rsid w:val="00803A42"/>
    <w:rsid w:val="008042AF"/>
    <w:rsid w:val="0080435E"/>
    <w:rsid w:val="00810ACC"/>
    <w:rsid w:val="00810E88"/>
    <w:rsid w:val="008112E3"/>
    <w:rsid w:val="008163D4"/>
    <w:rsid w:val="008173C8"/>
    <w:rsid w:val="008302B0"/>
    <w:rsid w:val="00830E6B"/>
    <w:rsid w:val="00845612"/>
    <w:rsid w:val="0084752A"/>
    <w:rsid w:val="0085191E"/>
    <w:rsid w:val="00851C6D"/>
    <w:rsid w:val="00853CFA"/>
    <w:rsid w:val="008541C7"/>
    <w:rsid w:val="008545AB"/>
    <w:rsid w:val="008551F4"/>
    <w:rsid w:val="0086217F"/>
    <w:rsid w:val="00867DE4"/>
    <w:rsid w:val="00870EF1"/>
    <w:rsid w:val="00871B91"/>
    <w:rsid w:val="00871C76"/>
    <w:rsid w:val="0087725E"/>
    <w:rsid w:val="008915C7"/>
    <w:rsid w:val="008915D7"/>
    <w:rsid w:val="0089208F"/>
    <w:rsid w:val="008A35F9"/>
    <w:rsid w:val="008B2888"/>
    <w:rsid w:val="008B54F8"/>
    <w:rsid w:val="008D5535"/>
    <w:rsid w:val="008E1A13"/>
    <w:rsid w:val="008E2B6A"/>
    <w:rsid w:val="008E6EFD"/>
    <w:rsid w:val="00905BE7"/>
    <w:rsid w:val="00907865"/>
    <w:rsid w:val="009124B6"/>
    <w:rsid w:val="009136DB"/>
    <w:rsid w:val="0092237D"/>
    <w:rsid w:val="0092396E"/>
    <w:rsid w:val="00925074"/>
    <w:rsid w:val="0092544B"/>
    <w:rsid w:val="00931D53"/>
    <w:rsid w:val="00933633"/>
    <w:rsid w:val="00933761"/>
    <w:rsid w:val="009373C8"/>
    <w:rsid w:val="009379B9"/>
    <w:rsid w:val="00940242"/>
    <w:rsid w:val="00941859"/>
    <w:rsid w:val="00947729"/>
    <w:rsid w:val="00951197"/>
    <w:rsid w:val="00953346"/>
    <w:rsid w:val="009579E7"/>
    <w:rsid w:val="00962ED4"/>
    <w:rsid w:val="009668A5"/>
    <w:rsid w:val="00967147"/>
    <w:rsid w:val="00967930"/>
    <w:rsid w:val="00977AAB"/>
    <w:rsid w:val="00980ACA"/>
    <w:rsid w:val="00983B7C"/>
    <w:rsid w:val="00983BD8"/>
    <w:rsid w:val="00987D5D"/>
    <w:rsid w:val="009963BD"/>
    <w:rsid w:val="00997005"/>
    <w:rsid w:val="009A12E6"/>
    <w:rsid w:val="009A3F62"/>
    <w:rsid w:val="009A570D"/>
    <w:rsid w:val="009A70D3"/>
    <w:rsid w:val="009B16EE"/>
    <w:rsid w:val="009B7F47"/>
    <w:rsid w:val="009C38F2"/>
    <w:rsid w:val="009D1D36"/>
    <w:rsid w:val="009D24AC"/>
    <w:rsid w:val="009D314C"/>
    <w:rsid w:val="009D5C29"/>
    <w:rsid w:val="009E1687"/>
    <w:rsid w:val="009E247C"/>
    <w:rsid w:val="009E2E99"/>
    <w:rsid w:val="009E4543"/>
    <w:rsid w:val="009E5001"/>
    <w:rsid w:val="009F2850"/>
    <w:rsid w:val="009F4347"/>
    <w:rsid w:val="009F501F"/>
    <w:rsid w:val="009F717B"/>
    <w:rsid w:val="00A00780"/>
    <w:rsid w:val="00A245AE"/>
    <w:rsid w:val="00A30AD5"/>
    <w:rsid w:val="00A30B93"/>
    <w:rsid w:val="00A3137C"/>
    <w:rsid w:val="00A35BC2"/>
    <w:rsid w:val="00A47677"/>
    <w:rsid w:val="00A5172A"/>
    <w:rsid w:val="00A51753"/>
    <w:rsid w:val="00A55A99"/>
    <w:rsid w:val="00A62117"/>
    <w:rsid w:val="00A64481"/>
    <w:rsid w:val="00A6507E"/>
    <w:rsid w:val="00A65815"/>
    <w:rsid w:val="00A672BA"/>
    <w:rsid w:val="00A72402"/>
    <w:rsid w:val="00A80662"/>
    <w:rsid w:val="00A844A3"/>
    <w:rsid w:val="00A853C0"/>
    <w:rsid w:val="00A915AC"/>
    <w:rsid w:val="00A9211B"/>
    <w:rsid w:val="00A96E73"/>
    <w:rsid w:val="00AA0EE9"/>
    <w:rsid w:val="00AA554B"/>
    <w:rsid w:val="00AA59A1"/>
    <w:rsid w:val="00AB08F0"/>
    <w:rsid w:val="00AB35FB"/>
    <w:rsid w:val="00AB42DC"/>
    <w:rsid w:val="00AB5ED7"/>
    <w:rsid w:val="00AD6352"/>
    <w:rsid w:val="00AE65DB"/>
    <w:rsid w:val="00AF051D"/>
    <w:rsid w:val="00AF0848"/>
    <w:rsid w:val="00AF57D5"/>
    <w:rsid w:val="00AF7008"/>
    <w:rsid w:val="00B03E2E"/>
    <w:rsid w:val="00B16F66"/>
    <w:rsid w:val="00B17B60"/>
    <w:rsid w:val="00B21CD2"/>
    <w:rsid w:val="00B23DE7"/>
    <w:rsid w:val="00B25EE8"/>
    <w:rsid w:val="00B307C5"/>
    <w:rsid w:val="00B316BE"/>
    <w:rsid w:val="00B34DFE"/>
    <w:rsid w:val="00B3768A"/>
    <w:rsid w:val="00B4672B"/>
    <w:rsid w:val="00B471B9"/>
    <w:rsid w:val="00B4779E"/>
    <w:rsid w:val="00B52F7E"/>
    <w:rsid w:val="00B548ED"/>
    <w:rsid w:val="00B56B53"/>
    <w:rsid w:val="00B67154"/>
    <w:rsid w:val="00B679BE"/>
    <w:rsid w:val="00B7284B"/>
    <w:rsid w:val="00B76141"/>
    <w:rsid w:val="00B82558"/>
    <w:rsid w:val="00B868E5"/>
    <w:rsid w:val="00BA3EF0"/>
    <w:rsid w:val="00BA60E7"/>
    <w:rsid w:val="00BA76F0"/>
    <w:rsid w:val="00BB7A3D"/>
    <w:rsid w:val="00BC33E7"/>
    <w:rsid w:val="00BC7054"/>
    <w:rsid w:val="00BD0650"/>
    <w:rsid w:val="00BD5A48"/>
    <w:rsid w:val="00BD6FEE"/>
    <w:rsid w:val="00BE429C"/>
    <w:rsid w:val="00BE6814"/>
    <w:rsid w:val="00BF6CCC"/>
    <w:rsid w:val="00C02CEA"/>
    <w:rsid w:val="00C11419"/>
    <w:rsid w:val="00C16F3B"/>
    <w:rsid w:val="00C23FDD"/>
    <w:rsid w:val="00C32FCB"/>
    <w:rsid w:val="00C3571B"/>
    <w:rsid w:val="00C367A8"/>
    <w:rsid w:val="00C36F99"/>
    <w:rsid w:val="00C37D32"/>
    <w:rsid w:val="00C44729"/>
    <w:rsid w:val="00C449A7"/>
    <w:rsid w:val="00C4769D"/>
    <w:rsid w:val="00C52FFE"/>
    <w:rsid w:val="00C56B0B"/>
    <w:rsid w:val="00C57284"/>
    <w:rsid w:val="00C60AEF"/>
    <w:rsid w:val="00C61228"/>
    <w:rsid w:val="00C63DFE"/>
    <w:rsid w:val="00C64F3C"/>
    <w:rsid w:val="00C675B3"/>
    <w:rsid w:val="00C71F48"/>
    <w:rsid w:val="00C72B91"/>
    <w:rsid w:val="00C74FB3"/>
    <w:rsid w:val="00C75565"/>
    <w:rsid w:val="00C77084"/>
    <w:rsid w:val="00C8613F"/>
    <w:rsid w:val="00C91DF1"/>
    <w:rsid w:val="00C950D0"/>
    <w:rsid w:val="00CA1FA9"/>
    <w:rsid w:val="00CA42D0"/>
    <w:rsid w:val="00CB7781"/>
    <w:rsid w:val="00CB77EA"/>
    <w:rsid w:val="00CD2B35"/>
    <w:rsid w:val="00CE32AC"/>
    <w:rsid w:val="00CE5847"/>
    <w:rsid w:val="00CE6F45"/>
    <w:rsid w:val="00CF2920"/>
    <w:rsid w:val="00CF35BA"/>
    <w:rsid w:val="00CF7A5B"/>
    <w:rsid w:val="00D018A9"/>
    <w:rsid w:val="00D03231"/>
    <w:rsid w:val="00D03713"/>
    <w:rsid w:val="00D1614A"/>
    <w:rsid w:val="00D227A3"/>
    <w:rsid w:val="00D24075"/>
    <w:rsid w:val="00D26B61"/>
    <w:rsid w:val="00D3063B"/>
    <w:rsid w:val="00D367DB"/>
    <w:rsid w:val="00D37A23"/>
    <w:rsid w:val="00D37CCA"/>
    <w:rsid w:val="00D43334"/>
    <w:rsid w:val="00D56136"/>
    <w:rsid w:val="00D60B5E"/>
    <w:rsid w:val="00D622C0"/>
    <w:rsid w:val="00D63444"/>
    <w:rsid w:val="00D66038"/>
    <w:rsid w:val="00D71810"/>
    <w:rsid w:val="00D74ADF"/>
    <w:rsid w:val="00D75054"/>
    <w:rsid w:val="00D75391"/>
    <w:rsid w:val="00D8215B"/>
    <w:rsid w:val="00D8278F"/>
    <w:rsid w:val="00D83A86"/>
    <w:rsid w:val="00D9247C"/>
    <w:rsid w:val="00D9248E"/>
    <w:rsid w:val="00D940DE"/>
    <w:rsid w:val="00DA5694"/>
    <w:rsid w:val="00DB365F"/>
    <w:rsid w:val="00DB3CDE"/>
    <w:rsid w:val="00DC36E9"/>
    <w:rsid w:val="00DC7492"/>
    <w:rsid w:val="00DD2240"/>
    <w:rsid w:val="00DD559C"/>
    <w:rsid w:val="00DD6631"/>
    <w:rsid w:val="00DD79D9"/>
    <w:rsid w:val="00DF1FC6"/>
    <w:rsid w:val="00DF2A0A"/>
    <w:rsid w:val="00DF6AB4"/>
    <w:rsid w:val="00E0002B"/>
    <w:rsid w:val="00E025C4"/>
    <w:rsid w:val="00E050BF"/>
    <w:rsid w:val="00E11C15"/>
    <w:rsid w:val="00E1325B"/>
    <w:rsid w:val="00E14607"/>
    <w:rsid w:val="00E14C8F"/>
    <w:rsid w:val="00E22DFE"/>
    <w:rsid w:val="00E253DE"/>
    <w:rsid w:val="00E30685"/>
    <w:rsid w:val="00E3318B"/>
    <w:rsid w:val="00E331F2"/>
    <w:rsid w:val="00E33298"/>
    <w:rsid w:val="00E427DF"/>
    <w:rsid w:val="00E6001E"/>
    <w:rsid w:val="00E6109E"/>
    <w:rsid w:val="00E63CD9"/>
    <w:rsid w:val="00E66881"/>
    <w:rsid w:val="00E70423"/>
    <w:rsid w:val="00E74EE7"/>
    <w:rsid w:val="00E82BEB"/>
    <w:rsid w:val="00E8405E"/>
    <w:rsid w:val="00E86D32"/>
    <w:rsid w:val="00E91BB4"/>
    <w:rsid w:val="00E93DC6"/>
    <w:rsid w:val="00E94D13"/>
    <w:rsid w:val="00EA0B74"/>
    <w:rsid w:val="00EA2177"/>
    <w:rsid w:val="00EA3482"/>
    <w:rsid w:val="00EA36C7"/>
    <w:rsid w:val="00EA403E"/>
    <w:rsid w:val="00EA7166"/>
    <w:rsid w:val="00EB187B"/>
    <w:rsid w:val="00EB4ACC"/>
    <w:rsid w:val="00EC06DC"/>
    <w:rsid w:val="00EC2D9B"/>
    <w:rsid w:val="00EC4305"/>
    <w:rsid w:val="00ED1225"/>
    <w:rsid w:val="00ED1F61"/>
    <w:rsid w:val="00ED35EF"/>
    <w:rsid w:val="00ED41CC"/>
    <w:rsid w:val="00ED53D0"/>
    <w:rsid w:val="00EE63D4"/>
    <w:rsid w:val="00EF0BBD"/>
    <w:rsid w:val="00F059C4"/>
    <w:rsid w:val="00F1342A"/>
    <w:rsid w:val="00F168B0"/>
    <w:rsid w:val="00F16E93"/>
    <w:rsid w:val="00F20537"/>
    <w:rsid w:val="00F209A7"/>
    <w:rsid w:val="00F2642D"/>
    <w:rsid w:val="00F30C09"/>
    <w:rsid w:val="00F30CF7"/>
    <w:rsid w:val="00F312C5"/>
    <w:rsid w:val="00F315E2"/>
    <w:rsid w:val="00F3326C"/>
    <w:rsid w:val="00F36CF4"/>
    <w:rsid w:val="00F445ED"/>
    <w:rsid w:val="00F57166"/>
    <w:rsid w:val="00F57378"/>
    <w:rsid w:val="00F578AF"/>
    <w:rsid w:val="00F61CEF"/>
    <w:rsid w:val="00F62931"/>
    <w:rsid w:val="00F63978"/>
    <w:rsid w:val="00F63D7B"/>
    <w:rsid w:val="00F643EA"/>
    <w:rsid w:val="00F656B6"/>
    <w:rsid w:val="00F67256"/>
    <w:rsid w:val="00F71B1D"/>
    <w:rsid w:val="00F73F39"/>
    <w:rsid w:val="00F77074"/>
    <w:rsid w:val="00F77B04"/>
    <w:rsid w:val="00F80880"/>
    <w:rsid w:val="00F82060"/>
    <w:rsid w:val="00F84D01"/>
    <w:rsid w:val="00F84FAC"/>
    <w:rsid w:val="00F91009"/>
    <w:rsid w:val="00F94DF0"/>
    <w:rsid w:val="00F953C8"/>
    <w:rsid w:val="00F95ED3"/>
    <w:rsid w:val="00F96C3E"/>
    <w:rsid w:val="00F96D78"/>
    <w:rsid w:val="00FA03D3"/>
    <w:rsid w:val="00FA0833"/>
    <w:rsid w:val="00FA140B"/>
    <w:rsid w:val="00FA5A21"/>
    <w:rsid w:val="00FA7776"/>
    <w:rsid w:val="00FC2EBB"/>
    <w:rsid w:val="00FC3682"/>
    <w:rsid w:val="00FD2A44"/>
    <w:rsid w:val="00FE3304"/>
    <w:rsid w:val="00FE4A96"/>
    <w:rsid w:val="00FE575B"/>
    <w:rsid w:val="00FF0C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E2A4A5B"/>
  <w15:docId w15:val="{8203C6F0-DCFB-4D68-82C7-789B7120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 w:type="paragraph" w:styleId="NoSpacing">
    <w:name w:val="No Spacing"/>
    <w:uiPriority w:val="1"/>
    <w:qFormat/>
    <w:rsid w:val="009E247C"/>
    <w:pPr>
      <w:spacing w:after="0" w:line="240" w:lineRule="auto"/>
    </w:pPr>
    <w:rPr>
      <w:rFonts w:eastAsiaTheme="minorHAnsi"/>
      <w:sz w:val="22"/>
      <w:szCs w:val="22"/>
    </w:rPr>
  </w:style>
  <w:style w:type="character" w:styleId="Hyperlink">
    <w:name w:val="Hyperlink"/>
    <w:basedOn w:val="DefaultParagraphFont"/>
    <w:uiPriority w:val="99"/>
    <w:unhideWhenUsed/>
    <w:rsid w:val="009E247C"/>
    <w:rPr>
      <w:color w:val="D26900" w:themeColor="hyperlink"/>
      <w:u w:val="single"/>
    </w:rPr>
  </w:style>
  <w:style w:type="paragraph" w:styleId="ListParagraph">
    <w:name w:val="List Paragraph"/>
    <w:basedOn w:val="Normal"/>
    <w:uiPriority w:val="34"/>
    <w:qFormat/>
    <w:rsid w:val="0080435E"/>
    <w:pPr>
      <w:ind w:left="720"/>
      <w:contextualSpacing/>
    </w:pPr>
  </w:style>
  <w:style w:type="character" w:customStyle="1" w:styleId="Style1">
    <w:name w:val="Style1"/>
    <w:basedOn w:val="DefaultParagraphFont"/>
    <w:uiPriority w:val="1"/>
    <w:rsid w:val="00F953C8"/>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A%20-%20JRH\B%20-%20Branding%20Guide%20DEA\aan%20AfAS%20voor%20Arubalening\letter%20templates\DEA_letter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82C0F10F234A50BB408A783C874561"/>
        <w:category>
          <w:name w:val="General"/>
          <w:gallery w:val="placeholder"/>
        </w:category>
        <w:types>
          <w:type w:val="bbPlcHdr"/>
        </w:types>
        <w:behaviors>
          <w:behavior w:val="content"/>
        </w:behaviors>
        <w:guid w:val="{0507BDF2-3E75-4864-B174-C40C19B75D75}"/>
      </w:docPartPr>
      <w:docPartBody>
        <w:p w:rsidR="007A126C" w:rsidRDefault="00235F31" w:rsidP="007A126C">
          <w:r>
            <w:t xml:space="preserve">Lorem ipsum dolor sit amet, consectetuer adipiscing elit. Nulla justo. Phasellus quis justo in est hendrerit blandit. Quisque ante lorem, sagittis sagittis, vestibulum vitae, nonummy eget, turpis. Vestibulum eros urna, malesuada sit amet, vehicula dapibus, rutrum id, diam. Aliquam nonummy suscipit tellus. Proin lacinia enim in eros. Nulla facilisi. Duis commodo, tortor nec aliquam aliquam, lectus ipsum cursus enim, posuere pretium lorem ipsum sed risus. </w:t>
          </w:r>
        </w:p>
        <w:p w:rsidR="007A126C" w:rsidRDefault="00235F31" w:rsidP="007A126C">
          <w:pPr>
            <w:pStyle w:val="ListBullet"/>
            <w:ind w:left="720"/>
          </w:pPr>
          <w:r>
            <w:t xml:space="preserve">Maecenas faucibus. Morbi sed lectus. Curabitur aliquet posuere lectus. Class aptent taciti sociosqu ad litora torquent per conubia nostra, per inceptos hymenaeos. Donec magna. In at elit. Praesent est est, sagittis ac, lobortis a, tempus et, mi. </w:t>
          </w:r>
        </w:p>
        <w:p w:rsidR="007A126C" w:rsidRDefault="00235F31" w:rsidP="007A126C">
          <w:pPr>
            <w:pStyle w:val="ListBullet"/>
            <w:ind w:left="720"/>
          </w:pPr>
          <w:r>
            <w:t xml:space="preserve">Etiam mollis metus vitae tellus. Aliquam erat volutpat. Donec quis nunc. Sed eros eros, ultricies nec, rutrum ut, pharetra a, purus. Vivamus tincidunt aliquam nibh. Etiam faucibus imperdiet est. Phasellus eget massa eu pede lobortis pulvinar. Nunc tempus orci id nulla. Phasellus id justo. Cum sociis natoque penatibus et magnis dis parturient montes, nascetur ridiculus mus. </w:t>
          </w:r>
        </w:p>
        <w:p w:rsidR="00CA652B" w:rsidRDefault="00235F31">
          <w:pPr>
            <w:pStyle w:val="C582C0F10F234A50BB408A783C874561"/>
          </w:pPr>
          <w:r>
            <w:t>Nam condimentum augue eget erat. Aenean dignissim augue vitae magna. Fusce dictum. Quisque gravida, arcu vitae luctus feugiat, urna massa sollicitudin ligula, ac vehicula nisl urna et lorem. Sed rhoncus. Duis metus elit, iaculis et, tristique vitae, commodo vitae, mi. Fusce sem. Praesent consequat, erat ut scelerisque lobortis, est purus varius sapien, ut rutrum diam dui id enim. Quisque vel ligula a odio ullamcorper fringilla.</w:t>
          </w:r>
        </w:p>
      </w:docPartBody>
    </w:docPart>
    <w:docPart>
      <w:docPartPr>
        <w:name w:val="E532462DC62F4DE49AC4EB0D5A6FC06E"/>
        <w:category>
          <w:name w:val="General"/>
          <w:gallery w:val="placeholder"/>
        </w:category>
        <w:types>
          <w:type w:val="bbPlcHdr"/>
        </w:types>
        <w:behaviors>
          <w:behavior w:val="content"/>
        </w:behaviors>
        <w:guid w:val="{A3986C81-6132-4331-A40E-1EF2A4732DF0}"/>
      </w:docPartPr>
      <w:docPartBody>
        <w:p w:rsidR="00E36263" w:rsidRDefault="00E36263" w:rsidP="00E36263">
          <w:pPr>
            <w:pStyle w:val="E532462DC62F4DE49AC4EB0D5A6FC06E8"/>
          </w:pPr>
          <w:r w:rsidRPr="008545AB">
            <w:rPr>
              <w:rStyle w:val="PlaceholderText"/>
              <w:rFonts w:cstheme="minorHAnsi"/>
              <w:sz w:val="22"/>
              <w:szCs w:val="22"/>
              <w:lang w:val="nl-NL"/>
            </w:rPr>
            <w:t>[Voornaam]</w:t>
          </w:r>
        </w:p>
      </w:docPartBody>
    </w:docPart>
    <w:docPart>
      <w:docPartPr>
        <w:name w:val="E8D33229767E457DBD4C0CB33BD0D512"/>
        <w:category>
          <w:name w:val="General"/>
          <w:gallery w:val="placeholder"/>
        </w:category>
        <w:types>
          <w:type w:val="bbPlcHdr"/>
        </w:types>
        <w:behaviors>
          <w:behavior w:val="content"/>
        </w:behaviors>
        <w:guid w:val="{459113EF-22D8-4E72-83C9-51D9C1CAA8B5}"/>
      </w:docPartPr>
      <w:docPartBody>
        <w:p w:rsidR="00E36263" w:rsidRDefault="00E36263" w:rsidP="00E36263">
          <w:pPr>
            <w:pStyle w:val="E8D33229767E457DBD4C0CB33BD0D5128"/>
          </w:pPr>
          <w:r w:rsidRPr="008545AB">
            <w:rPr>
              <w:rStyle w:val="PlaceholderText"/>
              <w:rFonts w:cstheme="minorHAnsi"/>
              <w:sz w:val="22"/>
              <w:szCs w:val="22"/>
              <w:lang w:val="nl-NL"/>
            </w:rPr>
            <w:t>[Achternaam]</w:t>
          </w:r>
        </w:p>
      </w:docPartBody>
    </w:docPart>
    <w:docPart>
      <w:docPartPr>
        <w:name w:val="AF4244907F204F6AAA49A04C3E1C8F93"/>
        <w:category>
          <w:name w:val="General"/>
          <w:gallery w:val="placeholder"/>
        </w:category>
        <w:types>
          <w:type w:val="bbPlcHdr"/>
        </w:types>
        <w:behaviors>
          <w:behavior w:val="content"/>
        </w:behaviors>
        <w:guid w:val="{05097DE7-3308-4D78-A437-2A730388003F}"/>
      </w:docPartPr>
      <w:docPartBody>
        <w:p w:rsidR="00E36263" w:rsidRDefault="00E36263" w:rsidP="00E36263">
          <w:pPr>
            <w:pStyle w:val="AF4244907F204F6AAA49A04C3E1C8F937"/>
          </w:pPr>
          <w:r w:rsidRPr="008545AB">
            <w:rPr>
              <w:rStyle w:val="PlaceholderText"/>
              <w:rFonts w:cstheme="minorHAnsi"/>
              <w:sz w:val="22"/>
              <w:szCs w:val="22"/>
              <w:lang w:val="nl-NL"/>
            </w:rPr>
            <w:t>Afwijkingsbepaling(en)</w:t>
          </w:r>
        </w:p>
      </w:docPartBody>
    </w:docPart>
    <w:docPart>
      <w:docPartPr>
        <w:name w:val="979D7C5A84C446D5B942BBE411B2AA09"/>
        <w:category>
          <w:name w:val="General"/>
          <w:gallery w:val="placeholder"/>
        </w:category>
        <w:types>
          <w:type w:val="bbPlcHdr"/>
        </w:types>
        <w:behaviors>
          <w:behavior w:val="content"/>
        </w:behaviors>
        <w:guid w:val="{B60AD63D-3D7B-4231-AAF0-69E84EDA2A46}"/>
      </w:docPartPr>
      <w:docPartBody>
        <w:p w:rsidR="00E36263" w:rsidRDefault="00E36263" w:rsidP="00E36263">
          <w:pPr>
            <w:pStyle w:val="979D7C5A84C446D5B942BBE411B2AA097"/>
          </w:pPr>
          <w:r w:rsidRPr="008545AB">
            <w:rPr>
              <w:rStyle w:val="PlaceholderText"/>
              <w:rFonts w:cstheme="minorHAnsi"/>
              <w:sz w:val="22"/>
              <w:szCs w:val="22"/>
              <w:lang w:val="nl-NL"/>
            </w:rPr>
            <w:t>Kies een</w:t>
          </w:r>
        </w:p>
      </w:docPartBody>
    </w:docPart>
    <w:docPart>
      <w:docPartPr>
        <w:name w:val="C9E716822B3D417AA58C7FFD9B718B7B"/>
        <w:category>
          <w:name w:val="General"/>
          <w:gallery w:val="placeholder"/>
        </w:category>
        <w:types>
          <w:type w:val="bbPlcHdr"/>
        </w:types>
        <w:behaviors>
          <w:behavior w:val="content"/>
        </w:behaviors>
        <w:guid w:val="{66B51641-B2D3-47CE-B43E-88A6F7BF8B87}"/>
      </w:docPartPr>
      <w:docPartBody>
        <w:p w:rsidR="00E36263" w:rsidRDefault="00E36263" w:rsidP="00E36263">
          <w:pPr>
            <w:pStyle w:val="C9E716822B3D417AA58C7FFD9B718B7B7"/>
          </w:pPr>
          <w:r w:rsidRPr="008545AB">
            <w:rPr>
              <w:rStyle w:val="PlaceholderText"/>
              <w:rFonts w:cstheme="minorHAnsi"/>
              <w:sz w:val="22"/>
              <w:szCs w:val="22"/>
              <w:lang w:val="nl-NL"/>
            </w:rPr>
            <w:t>Datum communicatiesoort</w:t>
          </w:r>
        </w:p>
      </w:docPartBody>
    </w:docPart>
    <w:docPart>
      <w:docPartPr>
        <w:name w:val="396E24DCF0664943AADD75E4E667C9AC"/>
        <w:category>
          <w:name w:val="General"/>
          <w:gallery w:val="placeholder"/>
        </w:category>
        <w:types>
          <w:type w:val="bbPlcHdr"/>
        </w:types>
        <w:behaviors>
          <w:behavior w:val="content"/>
        </w:behaviors>
        <w:guid w:val="{865C3A68-74FB-43FA-B930-C19012FE4144}"/>
      </w:docPartPr>
      <w:docPartBody>
        <w:p w:rsidR="00E36263" w:rsidRDefault="00E36263" w:rsidP="00E36263">
          <w:pPr>
            <w:pStyle w:val="396E24DCF0664943AADD75E4E667C9AC7"/>
          </w:pPr>
          <w:r w:rsidRPr="008545AB">
            <w:rPr>
              <w:rStyle w:val="PlaceholderText"/>
              <w:rFonts w:cstheme="minorHAnsi"/>
              <w:sz w:val="22"/>
              <w:szCs w:val="22"/>
              <w:lang w:val="nl-NL"/>
            </w:rPr>
            <w:t xml:space="preserve">Noem hier </w:t>
          </w:r>
          <w:r w:rsidRPr="008545AB">
            <w:rPr>
              <w:rStyle w:val="PlaceholderText"/>
              <w:rFonts w:cstheme="minorHAnsi"/>
              <w:i/>
              <w:sz w:val="22"/>
              <w:szCs w:val="22"/>
              <w:u w:val="single"/>
              <w:lang w:val="nl-NL"/>
            </w:rPr>
            <w:t>specifieke</w:t>
          </w:r>
          <w:r w:rsidRPr="008545AB">
            <w:rPr>
              <w:rStyle w:val="PlaceholderText"/>
              <w:rFonts w:cstheme="minorHAnsi"/>
              <w:sz w:val="22"/>
              <w:szCs w:val="22"/>
              <w:lang w:val="nl-NL"/>
            </w:rPr>
            <w:t xml:space="preserve"> omstandigheden en/of de door u ervaren hardheid</w:t>
          </w:r>
        </w:p>
      </w:docPartBody>
    </w:docPart>
    <w:docPart>
      <w:docPartPr>
        <w:name w:val="2BAADA8A20B14513B344BBE0FB04142B"/>
        <w:category>
          <w:name w:val="General"/>
          <w:gallery w:val="placeholder"/>
        </w:category>
        <w:types>
          <w:type w:val="bbPlcHdr"/>
        </w:types>
        <w:behaviors>
          <w:behavior w:val="content"/>
        </w:behaviors>
        <w:guid w:val="{22C7D6AE-DEC1-4FD9-91A4-F81A05EDB6D1}"/>
      </w:docPartPr>
      <w:docPartBody>
        <w:p w:rsidR="00E36263" w:rsidRDefault="00E36263" w:rsidP="00E36263">
          <w:pPr>
            <w:pStyle w:val="2BAADA8A20B14513B344BBE0FB04142B7"/>
          </w:pPr>
          <w:r w:rsidRPr="008545AB">
            <w:rPr>
              <w:rStyle w:val="PlaceholderText"/>
              <w:rFonts w:cstheme="minorHAnsi"/>
              <w:lang w:val="nl-NL"/>
            </w:rPr>
            <w:t>[Voornaam]</w:t>
          </w:r>
        </w:p>
      </w:docPartBody>
    </w:docPart>
    <w:docPart>
      <w:docPartPr>
        <w:name w:val="0E4280C4652F46518D72A06ED4CC1B8B"/>
        <w:category>
          <w:name w:val="General"/>
          <w:gallery w:val="placeholder"/>
        </w:category>
        <w:types>
          <w:type w:val="bbPlcHdr"/>
        </w:types>
        <w:behaviors>
          <w:behavior w:val="content"/>
        </w:behaviors>
        <w:guid w:val="{6AAF8662-436E-46AF-9866-A2E9F46071C9}"/>
      </w:docPartPr>
      <w:docPartBody>
        <w:p w:rsidR="00E36263" w:rsidRDefault="00E36263" w:rsidP="00E36263">
          <w:pPr>
            <w:pStyle w:val="0E4280C4652F46518D72A06ED4CC1B8B7"/>
          </w:pPr>
          <w:r w:rsidRPr="008545AB">
            <w:rPr>
              <w:rStyle w:val="PlaceholderText"/>
              <w:rFonts w:cstheme="minorHAnsi"/>
              <w:lang w:val="nl-NL"/>
            </w:rPr>
            <w:t>[Achternaam]</w:t>
          </w:r>
        </w:p>
      </w:docPartBody>
    </w:docPart>
    <w:docPart>
      <w:docPartPr>
        <w:name w:val="A9181231C68A4938BD5773375BEE18C4"/>
        <w:category>
          <w:name w:val="General"/>
          <w:gallery w:val="placeholder"/>
        </w:category>
        <w:types>
          <w:type w:val="bbPlcHdr"/>
        </w:types>
        <w:behaviors>
          <w:behavior w:val="content"/>
        </w:behaviors>
        <w:guid w:val="{E64A9BFD-7574-4FA2-A5FA-69CFBC67D830}"/>
      </w:docPartPr>
      <w:docPartBody>
        <w:p w:rsidR="00E36263" w:rsidRDefault="00E36263" w:rsidP="00E36263">
          <w:pPr>
            <w:pStyle w:val="A9181231C68A4938BD5773375BEE18C47"/>
          </w:pPr>
          <w:r w:rsidRPr="008545AB">
            <w:rPr>
              <w:rStyle w:val="PlaceholderText"/>
              <w:rFonts w:cstheme="minorHAnsi"/>
              <w:lang w:val="nl-NL"/>
            </w:rPr>
            <w:t>[Adres]</w:t>
          </w:r>
        </w:p>
      </w:docPartBody>
    </w:docPart>
    <w:docPart>
      <w:docPartPr>
        <w:name w:val="7F71111C199346BAB965CE2332C9BD32"/>
        <w:category>
          <w:name w:val="General"/>
          <w:gallery w:val="placeholder"/>
        </w:category>
        <w:types>
          <w:type w:val="bbPlcHdr"/>
        </w:types>
        <w:behaviors>
          <w:behavior w:val="content"/>
        </w:behaviors>
        <w:guid w:val="{15E95234-C59E-45B4-B155-3E949B2F3D8C}"/>
      </w:docPartPr>
      <w:docPartBody>
        <w:p w:rsidR="00E36263" w:rsidRDefault="00E36263" w:rsidP="00E36263">
          <w:pPr>
            <w:pStyle w:val="7F71111C199346BAB965CE2332C9BD327"/>
          </w:pPr>
          <w:r w:rsidRPr="008545AB">
            <w:rPr>
              <w:rStyle w:val="PlaceholderText"/>
              <w:rFonts w:cstheme="minorHAnsi"/>
            </w:rPr>
            <w:t>[Stad/Bario]</w:t>
          </w:r>
        </w:p>
      </w:docPartBody>
    </w:docPart>
    <w:docPart>
      <w:docPartPr>
        <w:name w:val="ECDCFA55A0B34F09B471505A5584B9DA"/>
        <w:category>
          <w:name w:val="General"/>
          <w:gallery w:val="placeholder"/>
        </w:category>
        <w:types>
          <w:type w:val="bbPlcHdr"/>
        </w:types>
        <w:behaviors>
          <w:behavior w:val="content"/>
        </w:behaviors>
        <w:guid w:val="{1D51C1BD-1E11-4C50-B321-57C884717306}"/>
      </w:docPartPr>
      <w:docPartBody>
        <w:p w:rsidR="00E36263" w:rsidRDefault="00E36263" w:rsidP="00E36263">
          <w:pPr>
            <w:pStyle w:val="ECDCFA55A0B34F09B471505A5584B9DA7"/>
          </w:pPr>
          <w:r w:rsidRPr="008545AB">
            <w:rPr>
              <w:rStyle w:val="PlaceholderText"/>
              <w:rFonts w:cstheme="minorHAnsi"/>
              <w:lang w:val="nl-NL"/>
            </w:rPr>
            <w:t>Email</w:t>
          </w:r>
        </w:p>
      </w:docPartBody>
    </w:docPart>
    <w:docPart>
      <w:docPartPr>
        <w:name w:val="76448FD1F5704CE88DE7AA8AA03194D3"/>
        <w:category>
          <w:name w:val="General"/>
          <w:gallery w:val="placeholder"/>
        </w:category>
        <w:types>
          <w:type w:val="bbPlcHdr"/>
        </w:types>
        <w:behaviors>
          <w:behavior w:val="content"/>
        </w:behaviors>
        <w:guid w:val="{84CF1EDF-0C9F-4D56-81D5-852BC11AB522}"/>
      </w:docPartPr>
      <w:docPartBody>
        <w:p w:rsidR="00E36263" w:rsidRDefault="00E36263" w:rsidP="00E36263">
          <w:pPr>
            <w:pStyle w:val="76448FD1F5704CE88DE7AA8AA03194D37"/>
          </w:pPr>
          <w:r w:rsidRPr="008545AB">
            <w:rPr>
              <w:rStyle w:val="PlaceholderText"/>
              <w:rFonts w:cstheme="minorHAnsi"/>
              <w:lang w:val="nl-NL"/>
            </w:rPr>
            <w:t>Kies hier een datum</w:t>
          </w:r>
        </w:p>
      </w:docPartBody>
    </w:docPart>
    <w:docPart>
      <w:docPartPr>
        <w:name w:val="B8FA63DDEBF64475827E8DA39C671995"/>
        <w:category>
          <w:name w:val="General"/>
          <w:gallery w:val="placeholder"/>
        </w:category>
        <w:types>
          <w:type w:val="bbPlcHdr"/>
        </w:types>
        <w:behaviors>
          <w:behavior w:val="content"/>
        </w:behaviors>
        <w:guid w:val="{54F38F95-8AC4-4887-95A3-FDCC05B2A403}"/>
      </w:docPartPr>
      <w:docPartBody>
        <w:p w:rsidR="00E36263" w:rsidRDefault="00E36263" w:rsidP="00E36263">
          <w:pPr>
            <w:pStyle w:val="B8FA63DDEBF64475827E8DA39C6719957"/>
          </w:pPr>
          <w:r w:rsidRPr="008545AB">
            <w:rPr>
              <w:rStyle w:val="PlaceholderText"/>
              <w:rFonts w:cstheme="minorHAnsi"/>
              <w:lang w:val="nl-NL"/>
            </w:rPr>
            <w:t>[Voornaam]</w:t>
          </w:r>
        </w:p>
      </w:docPartBody>
    </w:docPart>
    <w:docPart>
      <w:docPartPr>
        <w:name w:val="9DC506BE97A94CE09ED313EFABB85CE6"/>
        <w:category>
          <w:name w:val="General"/>
          <w:gallery w:val="placeholder"/>
        </w:category>
        <w:types>
          <w:type w:val="bbPlcHdr"/>
        </w:types>
        <w:behaviors>
          <w:behavior w:val="content"/>
        </w:behaviors>
        <w:guid w:val="{7C74152E-3E08-4A87-8A03-2EDF3951AE5F}"/>
      </w:docPartPr>
      <w:docPartBody>
        <w:p w:rsidR="00E36263" w:rsidRDefault="00E36263" w:rsidP="00E36263">
          <w:pPr>
            <w:pStyle w:val="9DC506BE97A94CE09ED313EFABB85CE67"/>
          </w:pPr>
          <w:r w:rsidRPr="008545AB">
            <w:rPr>
              <w:rStyle w:val="PlaceholderText"/>
              <w:rFonts w:cstheme="minorHAnsi"/>
              <w:lang w:val="nl-NL"/>
            </w:rPr>
            <w:t>[Achternaam]</w:t>
          </w:r>
        </w:p>
      </w:docPartBody>
    </w:docPart>
    <w:docPart>
      <w:docPartPr>
        <w:name w:val="16407A814D534772B48255CDEB000739"/>
        <w:category>
          <w:name w:val="General"/>
          <w:gallery w:val="placeholder"/>
        </w:category>
        <w:types>
          <w:type w:val="bbPlcHdr"/>
        </w:types>
        <w:behaviors>
          <w:behavior w:val="content"/>
        </w:behaviors>
        <w:guid w:val="{AEAA302C-4F9A-4225-B820-25A5E1EB4778}"/>
      </w:docPartPr>
      <w:docPartBody>
        <w:p w:rsidR="00E36263" w:rsidRDefault="00E36263" w:rsidP="00E36263">
          <w:pPr>
            <w:pStyle w:val="16407A814D534772B48255CDEB0007396"/>
          </w:pPr>
          <w:r w:rsidRPr="008545AB">
            <w:rPr>
              <w:rStyle w:val="PlaceholderText"/>
              <w:rFonts w:cstheme="minorHAnsi"/>
              <w:sz w:val="22"/>
              <w:szCs w:val="22"/>
              <w:lang w:val="nl-NL"/>
            </w:rPr>
            <w:t>Beslissing waartegen u zich beroept.</w:t>
          </w:r>
        </w:p>
      </w:docPartBody>
    </w:docPart>
    <w:docPart>
      <w:docPartPr>
        <w:name w:val="51329BEE5E3C44F3A49E2E37857F516E"/>
        <w:category>
          <w:name w:val="General"/>
          <w:gallery w:val="placeholder"/>
        </w:category>
        <w:types>
          <w:type w:val="bbPlcHdr"/>
        </w:types>
        <w:behaviors>
          <w:behavior w:val="content"/>
        </w:behaviors>
        <w:guid w:val="{BF7AB55B-F5BB-457C-B9DD-E939FD14A0F1}"/>
      </w:docPartPr>
      <w:docPartBody>
        <w:p w:rsidR="00E36263" w:rsidRDefault="00E36263" w:rsidP="00E36263">
          <w:pPr>
            <w:pStyle w:val="51329BEE5E3C44F3A49E2E37857F516E5"/>
          </w:pPr>
          <w:r w:rsidRPr="008545AB">
            <w:rPr>
              <w:rStyle w:val="PlaceholderText"/>
              <w:rFonts w:cstheme="minorHAnsi"/>
              <w:sz w:val="22"/>
              <w:szCs w:val="22"/>
              <w:lang w:val="nl-NL"/>
            </w:rPr>
            <w:t xml:space="preserve"> Schrijf hier de aan u gegeven reden(en) op grond waarvan de beslissing is genomen</w:t>
          </w:r>
        </w:p>
      </w:docPartBody>
    </w:docPart>
    <w:docPart>
      <w:docPartPr>
        <w:name w:val="6763884761B347FD9E769B9B84BD6A96"/>
        <w:category>
          <w:name w:val="General"/>
          <w:gallery w:val="placeholder"/>
        </w:category>
        <w:types>
          <w:type w:val="bbPlcHdr"/>
        </w:types>
        <w:behaviors>
          <w:behavior w:val="content"/>
        </w:behaviors>
        <w:guid w:val="{5D71C985-1F58-4FDA-90B7-563E271E1099}"/>
      </w:docPartPr>
      <w:docPartBody>
        <w:p w:rsidR="00E36263" w:rsidRDefault="00E36263" w:rsidP="00E36263">
          <w:pPr>
            <w:pStyle w:val="6763884761B347FD9E769B9B84BD6A965"/>
          </w:pPr>
          <w:r w:rsidRPr="008545AB">
            <w:rPr>
              <w:rStyle w:val="PlaceholderText"/>
              <w:rFonts w:cstheme="minorHAnsi"/>
            </w:rPr>
            <w:t>Land</w:t>
          </w:r>
        </w:p>
      </w:docPartBody>
    </w:docPart>
    <w:docPart>
      <w:docPartPr>
        <w:name w:val="B03FF087BB7E4C1FB9A710CD231D0421"/>
        <w:category>
          <w:name w:val="General"/>
          <w:gallery w:val="placeholder"/>
        </w:category>
        <w:types>
          <w:type w:val="bbPlcHdr"/>
        </w:types>
        <w:behaviors>
          <w:behavior w:val="content"/>
        </w:behaviors>
        <w:guid w:val="{9DD568CC-078D-4165-A680-F98F0C6B00CC}"/>
      </w:docPartPr>
      <w:docPartBody>
        <w:p w:rsidR="00E36263" w:rsidRDefault="00E36263" w:rsidP="00E36263">
          <w:pPr>
            <w:pStyle w:val="B03FF087BB7E4C1FB9A710CD231D04214"/>
          </w:pPr>
          <w:r w:rsidRPr="008545AB">
            <w:rPr>
              <w:rStyle w:val="PlaceholderText"/>
              <w:rFonts w:cstheme="minorHAnsi"/>
              <w:sz w:val="22"/>
              <w:szCs w:val="22"/>
              <w:lang w:val="nl-NL"/>
            </w:rPr>
            <w:t>Kies een</w:t>
          </w:r>
        </w:p>
      </w:docPartBody>
    </w:docPart>
    <w:docPart>
      <w:docPartPr>
        <w:name w:val="B59FB95899D546E49170BADF232B7375"/>
        <w:category>
          <w:name w:val="General"/>
          <w:gallery w:val="placeholder"/>
        </w:category>
        <w:types>
          <w:type w:val="bbPlcHdr"/>
        </w:types>
        <w:behaviors>
          <w:behavior w:val="content"/>
        </w:behaviors>
        <w:guid w:val="{315BC339-554F-48E2-86CA-E828EAED6C1D}"/>
      </w:docPartPr>
      <w:docPartBody>
        <w:p w:rsidR="00E36263" w:rsidRDefault="00E36263" w:rsidP="00E36263">
          <w:pPr>
            <w:pStyle w:val="B59FB95899D546E49170BADF232B73754"/>
          </w:pPr>
          <w:r w:rsidRPr="008545AB">
            <w:rPr>
              <w:rStyle w:val="PlaceholderText"/>
              <w:rFonts w:cstheme="minorHAnsi"/>
              <w:sz w:val="22"/>
              <w:szCs w:val="22"/>
              <w:lang w:val="nl-NL"/>
            </w:rPr>
            <w:t>Kies een</w:t>
          </w:r>
        </w:p>
      </w:docPartBody>
    </w:docPart>
    <w:docPart>
      <w:docPartPr>
        <w:name w:val="ACAABCC26ADB4499B7F06AC7EC4DA35F"/>
        <w:category>
          <w:name w:val="General"/>
          <w:gallery w:val="placeholder"/>
        </w:category>
        <w:types>
          <w:type w:val="bbPlcHdr"/>
        </w:types>
        <w:behaviors>
          <w:behavior w:val="content"/>
        </w:behaviors>
        <w:guid w:val="{E125F67F-3114-4320-8072-92C023F54468}"/>
      </w:docPartPr>
      <w:docPartBody>
        <w:p w:rsidR="00E36263" w:rsidRDefault="00E36263" w:rsidP="00E36263">
          <w:pPr>
            <w:pStyle w:val="ACAABCC26ADB4499B7F06AC7EC4DA35F4"/>
          </w:pPr>
          <w:r w:rsidRPr="008545AB">
            <w:rPr>
              <w:rStyle w:val="PlaceholderText"/>
              <w:rFonts w:cstheme="minorHAnsi"/>
              <w:sz w:val="22"/>
              <w:szCs w:val="22"/>
              <w:lang w:val="nl-NL"/>
            </w:rPr>
            <w:t>Ondersteunende materiaal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F31"/>
    <w:rsid w:val="000158EE"/>
    <w:rsid w:val="001016E2"/>
    <w:rsid w:val="001174AC"/>
    <w:rsid w:val="001528AB"/>
    <w:rsid w:val="00164893"/>
    <w:rsid w:val="0020783A"/>
    <w:rsid w:val="00217C27"/>
    <w:rsid w:val="00235F31"/>
    <w:rsid w:val="00327820"/>
    <w:rsid w:val="003C7D4C"/>
    <w:rsid w:val="0040691B"/>
    <w:rsid w:val="00433342"/>
    <w:rsid w:val="00445CA8"/>
    <w:rsid w:val="004666E8"/>
    <w:rsid w:val="004700BE"/>
    <w:rsid w:val="00500AB2"/>
    <w:rsid w:val="00507FD1"/>
    <w:rsid w:val="00572E8D"/>
    <w:rsid w:val="005A2579"/>
    <w:rsid w:val="00642059"/>
    <w:rsid w:val="00712763"/>
    <w:rsid w:val="00717484"/>
    <w:rsid w:val="00731339"/>
    <w:rsid w:val="00765BE7"/>
    <w:rsid w:val="007A126C"/>
    <w:rsid w:val="008120C1"/>
    <w:rsid w:val="00891FD7"/>
    <w:rsid w:val="00934F9E"/>
    <w:rsid w:val="009A284E"/>
    <w:rsid w:val="00A13FEC"/>
    <w:rsid w:val="00A40B94"/>
    <w:rsid w:val="00A821DD"/>
    <w:rsid w:val="00BF5069"/>
    <w:rsid w:val="00C12508"/>
    <w:rsid w:val="00C55801"/>
    <w:rsid w:val="00CA652B"/>
    <w:rsid w:val="00CF11E5"/>
    <w:rsid w:val="00D75DA5"/>
    <w:rsid w:val="00D91D19"/>
    <w:rsid w:val="00DB051E"/>
    <w:rsid w:val="00DC632E"/>
    <w:rsid w:val="00DE362B"/>
    <w:rsid w:val="00E31C26"/>
    <w:rsid w:val="00E36263"/>
    <w:rsid w:val="00E420C4"/>
    <w:rsid w:val="00EA31F3"/>
    <w:rsid w:val="00F301C2"/>
    <w:rsid w:val="00F36CFC"/>
    <w:rsid w:val="00F81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qFormat/>
    <w:rsid w:val="00D75DA5"/>
    <w:pPr>
      <w:numPr>
        <w:numId w:val="1"/>
      </w:numPr>
      <w:spacing w:before="120" w:after="120" w:line="240" w:lineRule="auto"/>
    </w:pPr>
    <w:rPr>
      <w:color w:val="262626" w:themeColor="text1" w:themeTint="D9"/>
      <w:sz w:val="20"/>
    </w:rPr>
  </w:style>
  <w:style w:type="paragraph" w:customStyle="1" w:styleId="C582C0F10F234A50BB408A783C874561">
    <w:name w:val="C582C0F10F234A50BB408A783C874561"/>
  </w:style>
  <w:style w:type="paragraph" w:customStyle="1" w:styleId="9471D498296244708AE8DCA7C9E888A0">
    <w:name w:val="9471D498296244708AE8DCA7C9E888A0"/>
    <w:rsid w:val="00642059"/>
  </w:style>
  <w:style w:type="character" w:styleId="PlaceholderText">
    <w:name w:val="Placeholder Text"/>
    <w:basedOn w:val="DefaultParagraphFont"/>
    <w:uiPriority w:val="99"/>
    <w:semiHidden/>
    <w:rsid w:val="00E36263"/>
    <w:rPr>
      <w:color w:val="808080"/>
    </w:rPr>
  </w:style>
  <w:style w:type="paragraph" w:customStyle="1" w:styleId="2F8179FD565D4336A51914CC32C975E0">
    <w:name w:val="2F8179FD565D4336A51914CC32C975E0"/>
    <w:rsid w:val="007A126C"/>
  </w:style>
  <w:style w:type="paragraph" w:customStyle="1" w:styleId="DB03842DEBA24925B518EAD1B20C40D5">
    <w:name w:val="DB03842DEBA24925B518EAD1B20C40D5"/>
    <w:rsid w:val="007A126C"/>
    <w:pPr>
      <w:spacing w:after="0" w:line="240" w:lineRule="auto"/>
    </w:pPr>
    <w:rPr>
      <w:rFonts w:eastAsiaTheme="minorHAnsi"/>
    </w:rPr>
  </w:style>
  <w:style w:type="paragraph" w:customStyle="1" w:styleId="DB03842DEBA24925B518EAD1B20C40D51">
    <w:name w:val="DB03842DEBA24925B518EAD1B20C40D51"/>
    <w:rsid w:val="007A126C"/>
    <w:pPr>
      <w:spacing w:after="0" w:line="240" w:lineRule="auto"/>
    </w:pPr>
    <w:rPr>
      <w:rFonts w:eastAsiaTheme="minorHAnsi"/>
    </w:rPr>
  </w:style>
  <w:style w:type="paragraph" w:customStyle="1" w:styleId="C4A7BBE336AD4D909F4C580668877FBA">
    <w:name w:val="C4A7BBE336AD4D909F4C580668877FBA"/>
    <w:rsid w:val="007A126C"/>
    <w:pPr>
      <w:spacing w:after="200" w:line="276" w:lineRule="auto"/>
    </w:pPr>
    <w:rPr>
      <w:color w:val="262626" w:themeColor="text1" w:themeTint="D9"/>
      <w:sz w:val="20"/>
      <w:szCs w:val="20"/>
    </w:rPr>
  </w:style>
  <w:style w:type="paragraph" w:customStyle="1" w:styleId="DB03842DEBA24925B518EAD1B20C40D52">
    <w:name w:val="DB03842DEBA24925B518EAD1B20C40D52"/>
    <w:rsid w:val="007A126C"/>
    <w:pPr>
      <w:spacing w:after="0" w:line="240" w:lineRule="auto"/>
    </w:pPr>
    <w:rPr>
      <w:rFonts w:eastAsiaTheme="minorHAnsi"/>
    </w:rPr>
  </w:style>
  <w:style w:type="paragraph" w:customStyle="1" w:styleId="C4A7BBE336AD4D909F4C580668877FBA1">
    <w:name w:val="C4A7BBE336AD4D909F4C580668877FBA1"/>
    <w:rsid w:val="007A126C"/>
    <w:pPr>
      <w:spacing w:after="200" w:line="276" w:lineRule="auto"/>
    </w:pPr>
    <w:rPr>
      <w:color w:val="262626" w:themeColor="text1" w:themeTint="D9"/>
      <w:sz w:val="20"/>
      <w:szCs w:val="20"/>
    </w:rPr>
  </w:style>
  <w:style w:type="paragraph" w:customStyle="1" w:styleId="DB03842DEBA24925B518EAD1B20C40D53">
    <w:name w:val="DB03842DEBA24925B518EAD1B20C40D53"/>
    <w:rsid w:val="007A126C"/>
    <w:pPr>
      <w:spacing w:after="0" w:line="240" w:lineRule="auto"/>
    </w:pPr>
    <w:rPr>
      <w:rFonts w:eastAsiaTheme="minorHAnsi"/>
    </w:rPr>
  </w:style>
  <w:style w:type="paragraph" w:customStyle="1" w:styleId="C4A7BBE336AD4D909F4C580668877FBA2">
    <w:name w:val="C4A7BBE336AD4D909F4C580668877FBA2"/>
    <w:rsid w:val="007A126C"/>
    <w:pPr>
      <w:spacing w:after="200" w:line="276" w:lineRule="auto"/>
    </w:pPr>
    <w:rPr>
      <w:color w:val="262626" w:themeColor="text1" w:themeTint="D9"/>
      <w:sz w:val="20"/>
      <w:szCs w:val="20"/>
    </w:rPr>
  </w:style>
  <w:style w:type="paragraph" w:customStyle="1" w:styleId="25CE34560ED348E2A2F2E6FDDA645679">
    <w:name w:val="25CE34560ED348E2A2F2E6FDDA645679"/>
    <w:rsid w:val="007A126C"/>
    <w:pPr>
      <w:spacing w:after="200" w:line="276" w:lineRule="auto"/>
    </w:pPr>
    <w:rPr>
      <w:color w:val="262626" w:themeColor="text1" w:themeTint="D9"/>
      <w:sz w:val="20"/>
      <w:szCs w:val="20"/>
    </w:rPr>
  </w:style>
  <w:style w:type="paragraph" w:customStyle="1" w:styleId="DB03842DEBA24925B518EAD1B20C40D54">
    <w:name w:val="DB03842DEBA24925B518EAD1B20C40D54"/>
    <w:rsid w:val="007A126C"/>
    <w:pPr>
      <w:spacing w:after="0" w:line="240" w:lineRule="auto"/>
    </w:pPr>
    <w:rPr>
      <w:rFonts w:eastAsiaTheme="minorHAnsi"/>
    </w:rPr>
  </w:style>
  <w:style w:type="paragraph" w:customStyle="1" w:styleId="C4A7BBE336AD4D909F4C580668877FBA3">
    <w:name w:val="C4A7BBE336AD4D909F4C580668877FBA3"/>
    <w:rsid w:val="007A126C"/>
    <w:pPr>
      <w:spacing w:after="200" w:line="276" w:lineRule="auto"/>
    </w:pPr>
    <w:rPr>
      <w:color w:val="262626" w:themeColor="text1" w:themeTint="D9"/>
      <w:sz w:val="20"/>
      <w:szCs w:val="20"/>
    </w:rPr>
  </w:style>
  <w:style w:type="paragraph" w:customStyle="1" w:styleId="25CE34560ED348E2A2F2E6FDDA6456791">
    <w:name w:val="25CE34560ED348E2A2F2E6FDDA6456791"/>
    <w:rsid w:val="007A126C"/>
    <w:pPr>
      <w:spacing w:after="200" w:line="276" w:lineRule="auto"/>
    </w:pPr>
    <w:rPr>
      <w:color w:val="262626" w:themeColor="text1" w:themeTint="D9"/>
      <w:sz w:val="20"/>
      <w:szCs w:val="20"/>
    </w:rPr>
  </w:style>
  <w:style w:type="paragraph" w:customStyle="1" w:styleId="B0E293E3D00E4EEEA5501CA89CAEE747">
    <w:name w:val="B0E293E3D00E4EEEA5501CA89CAEE747"/>
    <w:rsid w:val="007A126C"/>
    <w:pPr>
      <w:spacing w:after="0" w:line="240" w:lineRule="auto"/>
    </w:pPr>
    <w:rPr>
      <w:rFonts w:eastAsiaTheme="minorHAnsi"/>
    </w:rPr>
  </w:style>
  <w:style w:type="paragraph" w:customStyle="1" w:styleId="DB03842DEBA24925B518EAD1B20C40D55">
    <w:name w:val="DB03842DEBA24925B518EAD1B20C40D55"/>
    <w:rsid w:val="007A126C"/>
    <w:pPr>
      <w:spacing w:after="0" w:line="240" w:lineRule="auto"/>
    </w:pPr>
    <w:rPr>
      <w:rFonts w:eastAsiaTheme="minorHAnsi"/>
    </w:rPr>
  </w:style>
  <w:style w:type="paragraph" w:customStyle="1" w:styleId="C4A7BBE336AD4D909F4C580668877FBA4">
    <w:name w:val="C4A7BBE336AD4D909F4C580668877FBA4"/>
    <w:rsid w:val="007A126C"/>
    <w:pPr>
      <w:spacing w:after="200" w:line="276" w:lineRule="auto"/>
    </w:pPr>
    <w:rPr>
      <w:color w:val="262626" w:themeColor="text1" w:themeTint="D9"/>
      <w:sz w:val="20"/>
      <w:szCs w:val="20"/>
    </w:rPr>
  </w:style>
  <w:style w:type="paragraph" w:customStyle="1" w:styleId="25CE34560ED348E2A2F2E6FDDA6456792">
    <w:name w:val="25CE34560ED348E2A2F2E6FDDA6456792"/>
    <w:rsid w:val="007A126C"/>
    <w:pPr>
      <w:spacing w:after="200" w:line="276" w:lineRule="auto"/>
    </w:pPr>
    <w:rPr>
      <w:color w:val="262626" w:themeColor="text1" w:themeTint="D9"/>
      <w:sz w:val="20"/>
      <w:szCs w:val="20"/>
    </w:rPr>
  </w:style>
  <w:style w:type="paragraph" w:customStyle="1" w:styleId="B0E293E3D00E4EEEA5501CA89CAEE7471">
    <w:name w:val="B0E293E3D00E4EEEA5501CA89CAEE7471"/>
    <w:rsid w:val="007A126C"/>
    <w:pPr>
      <w:spacing w:after="0" w:line="240" w:lineRule="auto"/>
    </w:pPr>
    <w:rPr>
      <w:rFonts w:eastAsiaTheme="minorHAnsi"/>
    </w:rPr>
  </w:style>
  <w:style w:type="paragraph" w:customStyle="1" w:styleId="4F310B4C3EB84336AFAD7B99DDC49FE3">
    <w:name w:val="4F310B4C3EB84336AFAD7B99DDC49FE3"/>
    <w:rsid w:val="007A126C"/>
    <w:pPr>
      <w:spacing w:after="0" w:line="240" w:lineRule="auto"/>
    </w:pPr>
    <w:rPr>
      <w:rFonts w:eastAsiaTheme="minorHAnsi"/>
    </w:rPr>
  </w:style>
  <w:style w:type="paragraph" w:customStyle="1" w:styleId="DB03842DEBA24925B518EAD1B20C40D56">
    <w:name w:val="DB03842DEBA24925B518EAD1B20C40D56"/>
    <w:rsid w:val="007A126C"/>
    <w:pPr>
      <w:spacing w:after="0" w:line="240" w:lineRule="auto"/>
    </w:pPr>
    <w:rPr>
      <w:rFonts w:eastAsiaTheme="minorHAnsi"/>
    </w:rPr>
  </w:style>
  <w:style w:type="paragraph" w:customStyle="1" w:styleId="C4A7BBE336AD4D909F4C580668877FBA5">
    <w:name w:val="C4A7BBE336AD4D909F4C580668877FBA5"/>
    <w:rsid w:val="007A126C"/>
    <w:pPr>
      <w:spacing w:after="200" w:line="276" w:lineRule="auto"/>
    </w:pPr>
    <w:rPr>
      <w:color w:val="262626" w:themeColor="text1" w:themeTint="D9"/>
      <w:sz w:val="20"/>
      <w:szCs w:val="20"/>
    </w:rPr>
  </w:style>
  <w:style w:type="paragraph" w:customStyle="1" w:styleId="25CE34560ED348E2A2F2E6FDDA6456793">
    <w:name w:val="25CE34560ED348E2A2F2E6FDDA6456793"/>
    <w:rsid w:val="007A126C"/>
    <w:pPr>
      <w:spacing w:after="200" w:line="276" w:lineRule="auto"/>
    </w:pPr>
    <w:rPr>
      <w:color w:val="262626" w:themeColor="text1" w:themeTint="D9"/>
      <w:sz w:val="20"/>
      <w:szCs w:val="20"/>
    </w:rPr>
  </w:style>
  <w:style w:type="paragraph" w:customStyle="1" w:styleId="A7AACD5D457B4246990C06FFB1BE2B81">
    <w:name w:val="A7AACD5D457B4246990C06FFB1BE2B81"/>
    <w:rsid w:val="007A126C"/>
    <w:pPr>
      <w:spacing w:after="0" w:line="240" w:lineRule="auto"/>
    </w:pPr>
    <w:rPr>
      <w:rFonts w:eastAsiaTheme="minorHAnsi"/>
    </w:rPr>
  </w:style>
  <w:style w:type="paragraph" w:customStyle="1" w:styleId="B0E293E3D00E4EEEA5501CA89CAEE7472">
    <w:name w:val="B0E293E3D00E4EEEA5501CA89CAEE7472"/>
    <w:rsid w:val="007A126C"/>
    <w:pPr>
      <w:spacing w:after="0" w:line="240" w:lineRule="auto"/>
    </w:pPr>
    <w:rPr>
      <w:rFonts w:eastAsiaTheme="minorHAnsi"/>
    </w:rPr>
  </w:style>
  <w:style w:type="paragraph" w:customStyle="1" w:styleId="4F310B4C3EB84336AFAD7B99DDC49FE31">
    <w:name w:val="4F310B4C3EB84336AFAD7B99DDC49FE31"/>
    <w:rsid w:val="007A126C"/>
    <w:pPr>
      <w:spacing w:after="0" w:line="240" w:lineRule="auto"/>
    </w:pPr>
    <w:rPr>
      <w:rFonts w:eastAsiaTheme="minorHAnsi"/>
    </w:rPr>
  </w:style>
  <w:style w:type="paragraph" w:customStyle="1" w:styleId="DB03842DEBA24925B518EAD1B20C40D57">
    <w:name w:val="DB03842DEBA24925B518EAD1B20C40D57"/>
    <w:rsid w:val="007A126C"/>
    <w:pPr>
      <w:spacing w:after="0" w:line="240" w:lineRule="auto"/>
    </w:pPr>
    <w:rPr>
      <w:rFonts w:eastAsiaTheme="minorHAnsi"/>
    </w:rPr>
  </w:style>
  <w:style w:type="paragraph" w:customStyle="1" w:styleId="C4A7BBE336AD4D909F4C580668877FBA6">
    <w:name w:val="C4A7BBE336AD4D909F4C580668877FBA6"/>
    <w:rsid w:val="007A126C"/>
    <w:pPr>
      <w:spacing w:after="200" w:line="276" w:lineRule="auto"/>
    </w:pPr>
    <w:rPr>
      <w:color w:val="262626" w:themeColor="text1" w:themeTint="D9"/>
      <w:sz w:val="20"/>
      <w:szCs w:val="20"/>
    </w:rPr>
  </w:style>
  <w:style w:type="paragraph" w:customStyle="1" w:styleId="25CE34560ED348E2A2F2E6FDDA6456794">
    <w:name w:val="25CE34560ED348E2A2F2E6FDDA6456794"/>
    <w:rsid w:val="007A126C"/>
    <w:pPr>
      <w:spacing w:after="200" w:line="276" w:lineRule="auto"/>
    </w:pPr>
    <w:rPr>
      <w:color w:val="262626" w:themeColor="text1" w:themeTint="D9"/>
      <w:sz w:val="20"/>
      <w:szCs w:val="20"/>
    </w:rPr>
  </w:style>
  <w:style w:type="paragraph" w:customStyle="1" w:styleId="A7AACD5D457B4246990C06FFB1BE2B811">
    <w:name w:val="A7AACD5D457B4246990C06FFB1BE2B811"/>
    <w:rsid w:val="007A126C"/>
    <w:pPr>
      <w:spacing w:after="0" w:line="240" w:lineRule="auto"/>
    </w:pPr>
    <w:rPr>
      <w:rFonts w:eastAsiaTheme="minorHAnsi"/>
    </w:rPr>
  </w:style>
  <w:style w:type="paragraph" w:customStyle="1" w:styleId="B0E293E3D00E4EEEA5501CA89CAEE7473">
    <w:name w:val="B0E293E3D00E4EEEA5501CA89CAEE7473"/>
    <w:rsid w:val="007A126C"/>
    <w:pPr>
      <w:spacing w:after="0" w:line="240" w:lineRule="auto"/>
    </w:pPr>
    <w:rPr>
      <w:rFonts w:eastAsiaTheme="minorHAnsi"/>
    </w:rPr>
  </w:style>
  <w:style w:type="paragraph" w:customStyle="1" w:styleId="4F310B4C3EB84336AFAD7B99DDC49FE32">
    <w:name w:val="4F310B4C3EB84336AFAD7B99DDC49FE32"/>
    <w:rsid w:val="007A126C"/>
    <w:pPr>
      <w:spacing w:after="0" w:line="240" w:lineRule="auto"/>
    </w:pPr>
    <w:rPr>
      <w:rFonts w:eastAsiaTheme="minorHAnsi"/>
    </w:rPr>
  </w:style>
  <w:style w:type="paragraph" w:customStyle="1" w:styleId="DB03842DEBA24925B518EAD1B20C40D58">
    <w:name w:val="DB03842DEBA24925B518EAD1B20C40D58"/>
    <w:rsid w:val="007A126C"/>
    <w:pPr>
      <w:spacing w:after="0" w:line="240" w:lineRule="auto"/>
    </w:pPr>
    <w:rPr>
      <w:rFonts w:eastAsiaTheme="minorHAnsi"/>
    </w:rPr>
  </w:style>
  <w:style w:type="paragraph" w:customStyle="1" w:styleId="C4A7BBE336AD4D909F4C580668877FBA7">
    <w:name w:val="C4A7BBE336AD4D909F4C580668877FBA7"/>
    <w:rsid w:val="007A126C"/>
    <w:pPr>
      <w:spacing w:after="200" w:line="276" w:lineRule="auto"/>
    </w:pPr>
    <w:rPr>
      <w:color w:val="262626" w:themeColor="text1" w:themeTint="D9"/>
      <w:sz w:val="20"/>
      <w:szCs w:val="20"/>
    </w:rPr>
  </w:style>
  <w:style w:type="paragraph" w:customStyle="1" w:styleId="25CE34560ED348E2A2F2E6FDDA6456795">
    <w:name w:val="25CE34560ED348E2A2F2E6FDDA6456795"/>
    <w:rsid w:val="007A126C"/>
    <w:pPr>
      <w:spacing w:after="200" w:line="276" w:lineRule="auto"/>
    </w:pPr>
    <w:rPr>
      <w:color w:val="262626" w:themeColor="text1" w:themeTint="D9"/>
      <w:sz w:val="20"/>
      <w:szCs w:val="20"/>
    </w:rPr>
  </w:style>
  <w:style w:type="paragraph" w:customStyle="1" w:styleId="A7AACD5D457B4246990C06FFB1BE2B812">
    <w:name w:val="A7AACD5D457B4246990C06FFB1BE2B812"/>
    <w:rsid w:val="007A126C"/>
    <w:pPr>
      <w:spacing w:after="0" w:line="240" w:lineRule="auto"/>
    </w:pPr>
    <w:rPr>
      <w:rFonts w:eastAsiaTheme="minorHAnsi"/>
    </w:rPr>
  </w:style>
  <w:style w:type="paragraph" w:customStyle="1" w:styleId="B0E293E3D00E4EEEA5501CA89CAEE7474">
    <w:name w:val="B0E293E3D00E4EEEA5501CA89CAEE7474"/>
    <w:rsid w:val="007A126C"/>
    <w:pPr>
      <w:spacing w:after="0" w:line="240" w:lineRule="auto"/>
    </w:pPr>
    <w:rPr>
      <w:rFonts w:eastAsiaTheme="minorHAnsi"/>
    </w:rPr>
  </w:style>
  <w:style w:type="paragraph" w:customStyle="1" w:styleId="4F310B4C3EB84336AFAD7B99DDC49FE33">
    <w:name w:val="4F310B4C3EB84336AFAD7B99DDC49FE33"/>
    <w:rsid w:val="007A126C"/>
    <w:pPr>
      <w:spacing w:after="0" w:line="240" w:lineRule="auto"/>
    </w:pPr>
    <w:rPr>
      <w:rFonts w:eastAsiaTheme="minorHAnsi"/>
    </w:rPr>
  </w:style>
  <w:style w:type="paragraph" w:customStyle="1" w:styleId="DB03842DEBA24925B518EAD1B20C40D59">
    <w:name w:val="DB03842DEBA24925B518EAD1B20C40D59"/>
    <w:rsid w:val="007A126C"/>
    <w:pPr>
      <w:spacing w:after="0" w:line="240" w:lineRule="auto"/>
    </w:pPr>
    <w:rPr>
      <w:rFonts w:eastAsiaTheme="minorHAnsi"/>
    </w:rPr>
  </w:style>
  <w:style w:type="paragraph" w:customStyle="1" w:styleId="C4A7BBE336AD4D909F4C580668877FBA8">
    <w:name w:val="C4A7BBE336AD4D909F4C580668877FBA8"/>
    <w:rsid w:val="007A126C"/>
    <w:pPr>
      <w:spacing w:after="200" w:line="276" w:lineRule="auto"/>
    </w:pPr>
    <w:rPr>
      <w:color w:val="262626" w:themeColor="text1" w:themeTint="D9"/>
      <w:sz w:val="20"/>
      <w:szCs w:val="20"/>
    </w:rPr>
  </w:style>
  <w:style w:type="paragraph" w:customStyle="1" w:styleId="25CE34560ED348E2A2F2E6FDDA6456796">
    <w:name w:val="25CE34560ED348E2A2F2E6FDDA6456796"/>
    <w:rsid w:val="007A126C"/>
    <w:pPr>
      <w:spacing w:after="200" w:line="276" w:lineRule="auto"/>
    </w:pPr>
    <w:rPr>
      <w:color w:val="262626" w:themeColor="text1" w:themeTint="D9"/>
      <w:sz w:val="20"/>
      <w:szCs w:val="20"/>
    </w:rPr>
  </w:style>
  <w:style w:type="paragraph" w:customStyle="1" w:styleId="A7AACD5D457B4246990C06FFB1BE2B813">
    <w:name w:val="A7AACD5D457B4246990C06FFB1BE2B813"/>
    <w:rsid w:val="007A126C"/>
    <w:pPr>
      <w:spacing w:after="0" w:line="240" w:lineRule="auto"/>
    </w:pPr>
    <w:rPr>
      <w:rFonts w:eastAsiaTheme="minorHAnsi"/>
    </w:rPr>
  </w:style>
  <w:style w:type="paragraph" w:customStyle="1" w:styleId="B0E293E3D00E4EEEA5501CA89CAEE7475">
    <w:name w:val="B0E293E3D00E4EEEA5501CA89CAEE7475"/>
    <w:rsid w:val="007A126C"/>
    <w:pPr>
      <w:spacing w:after="0" w:line="240" w:lineRule="auto"/>
    </w:pPr>
    <w:rPr>
      <w:rFonts w:eastAsiaTheme="minorHAnsi"/>
    </w:rPr>
  </w:style>
  <w:style w:type="paragraph" w:customStyle="1" w:styleId="4F310B4C3EB84336AFAD7B99DDC49FE34">
    <w:name w:val="4F310B4C3EB84336AFAD7B99DDC49FE34"/>
    <w:rsid w:val="007A126C"/>
    <w:pPr>
      <w:spacing w:after="0" w:line="240" w:lineRule="auto"/>
    </w:pPr>
    <w:rPr>
      <w:rFonts w:eastAsiaTheme="minorHAnsi"/>
    </w:rPr>
  </w:style>
  <w:style w:type="paragraph" w:customStyle="1" w:styleId="DB03842DEBA24925B518EAD1B20C40D510">
    <w:name w:val="DB03842DEBA24925B518EAD1B20C40D510"/>
    <w:rsid w:val="007A126C"/>
    <w:pPr>
      <w:spacing w:after="0" w:line="240" w:lineRule="auto"/>
    </w:pPr>
    <w:rPr>
      <w:rFonts w:eastAsiaTheme="minorHAnsi"/>
    </w:rPr>
  </w:style>
  <w:style w:type="paragraph" w:customStyle="1" w:styleId="C4A7BBE336AD4D909F4C580668877FBA9">
    <w:name w:val="C4A7BBE336AD4D909F4C580668877FBA9"/>
    <w:rsid w:val="007A126C"/>
    <w:pPr>
      <w:spacing w:after="200" w:line="276" w:lineRule="auto"/>
    </w:pPr>
    <w:rPr>
      <w:color w:val="262626" w:themeColor="text1" w:themeTint="D9"/>
      <w:sz w:val="20"/>
      <w:szCs w:val="20"/>
    </w:rPr>
  </w:style>
  <w:style w:type="paragraph" w:customStyle="1" w:styleId="25CE34560ED348E2A2F2E6FDDA6456797">
    <w:name w:val="25CE34560ED348E2A2F2E6FDDA6456797"/>
    <w:rsid w:val="007A126C"/>
    <w:pPr>
      <w:spacing w:after="200" w:line="276" w:lineRule="auto"/>
    </w:pPr>
    <w:rPr>
      <w:color w:val="262626" w:themeColor="text1" w:themeTint="D9"/>
      <w:sz w:val="20"/>
      <w:szCs w:val="20"/>
    </w:rPr>
  </w:style>
  <w:style w:type="paragraph" w:customStyle="1" w:styleId="A7AACD5D457B4246990C06FFB1BE2B814">
    <w:name w:val="A7AACD5D457B4246990C06FFB1BE2B814"/>
    <w:rsid w:val="007A126C"/>
    <w:pPr>
      <w:spacing w:after="0" w:line="240" w:lineRule="auto"/>
    </w:pPr>
    <w:rPr>
      <w:rFonts w:eastAsiaTheme="minorHAnsi"/>
    </w:rPr>
  </w:style>
  <w:style w:type="paragraph" w:customStyle="1" w:styleId="B0E293E3D00E4EEEA5501CA89CAEE7476">
    <w:name w:val="B0E293E3D00E4EEEA5501CA89CAEE7476"/>
    <w:rsid w:val="007A126C"/>
    <w:pPr>
      <w:spacing w:after="0" w:line="240" w:lineRule="auto"/>
    </w:pPr>
    <w:rPr>
      <w:rFonts w:eastAsiaTheme="minorHAnsi"/>
    </w:rPr>
  </w:style>
  <w:style w:type="paragraph" w:customStyle="1" w:styleId="4F310B4C3EB84336AFAD7B99DDC49FE35">
    <w:name w:val="4F310B4C3EB84336AFAD7B99DDC49FE35"/>
    <w:rsid w:val="007A126C"/>
    <w:pPr>
      <w:spacing w:after="0" w:line="240" w:lineRule="auto"/>
    </w:pPr>
    <w:rPr>
      <w:rFonts w:eastAsiaTheme="minorHAnsi"/>
    </w:rPr>
  </w:style>
  <w:style w:type="paragraph" w:customStyle="1" w:styleId="DB03842DEBA24925B518EAD1B20C40D511">
    <w:name w:val="DB03842DEBA24925B518EAD1B20C40D511"/>
    <w:rsid w:val="007A126C"/>
    <w:pPr>
      <w:spacing w:after="0" w:line="240" w:lineRule="auto"/>
    </w:pPr>
    <w:rPr>
      <w:rFonts w:eastAsiaTheme="minorHAnsi"/>
    </w:rPr>
  </w:style>
  <w:style w:type="paragraph" w:customStyle="1" w:styleId="7DDA67317C18405A8D16EC402D8E05DD">
    <w:name w:val="7DDA67317C18405A8D16EC402D8E05DD"/>
    <w:rsid w:val="007A126C"/>
    <w:pPr>
      <w:spacing w:after="200" w:line="276" w:lineRule="auto"/>
    </w:pPr>
    <w:rPr>
      <w:color w:val="262626" w:themeColor="text1" w:themeTint="D9"/>
      <w:sz w:val="20"/>
      <w:szCs w:val="20"/>
    </w:rPr>
  </w:style>
  <w:style w:type="paragraph" w:customStyle="1" w:styleId="C4A7BBE336AD4D909F4C580668877FBA10">
    <w:name w:val="C4A7BBE336AD4D909F4C580668877FBA10"/>
    <w:rsid w:val="007A126C"/>
    <w:pPr>
      <w:spacing w:after="200" w:line="276" w:lineRule="auto"/>
    </w:pPr>
    <w:rPr>
      <w:color w:val="262626" w:themeColor="text1" w:themeTint="D9"/>
      <w:sz w:val="20"/>
      <w:szCs w:val="20"/>
    </w:rPr>
  </w:style>
  <w:style w:type="paragraph" w:customStyle="1" w:styleId="25CE34560ED348E2A2F2E6FDDA6456798">
    <w:name w:val="25CE34560ED348E2A2F2E6FDDA6456798"/>
    <w:rsid w:val="007A126C"/>
    <w:pPr>
      <w:spacing w:after="200" w:line="276" w:lineRule="auto"/>
    </w:pPr>
    <w:rPr>
      <w:color w:val="262626" w:themeColor="text1" w:themeTint="D9"/>
      <w:sz w:val="20"/>
      <w:szCs w:val="20"/>
    </w:rPr>
  </w:style>
  <w:style w:type="paragraph" w:customStyle="1" w:styleId="10434AC488B64862A7D374C6C26D813D">
    <w:name w:val="10434AC488B64862A7D374C6C26D813D"/>
    <w:rsid w:val="007A126C"/>
  </w:style>
  <w:style w:type="paragraph" w:customStyle="1" w:styleId="5FAF1C30623F4D3CA559251DF7090E78">
    <w:name w:val="5FAF1C30623F4D3CA559251DF7090E78"/>
    <w:rsid w:val="007A126C"/>
  </w:style>
  <w:style w:type="paragraph" w:customStyle="1" w:styleId="A7AACD5D457B4246990C06FFB1BE2B815">
    <w:name w:val="A7AACD5D457B4246990C06FFB1BE2B815"/>
    <w:rsid w:val="007A126C"/>
    <w:pPr>
      <w:spacing w:after="0" w:line="240" w:lineRule="auto"/>
    </w:pPr>
    <w:rPr>
      <w:rFonts w:eastAsiaTheme="minorHAnsi"/>
    </w:rPr>
  </w:style>
  <w:style w:type="paragraph" w:customStyle="1" w:styleId="B0E293E3D00E4EEEA5501CA89CAEE7477">
    <w:name w:val="B0E293E3D00E4EEEA5501CA89CAEE7477"/>
    <w:rsid w:val="007A126C"/>
    <w:pPr>
      <w:spacing w:after="0" w:line="240" w:lineRule="auto"/>
    </w:pPr>
    <w:rPr>
      <w:rFonts w:eastAsiaTheme="minorHAnsi"/>
    </w:rPr>
  </w:style>
  <w:style w:type="paragraph" w:customStyle="1" w:styleId="4F310B4C3EB84336AFAD7B99DDC49FE36">
    <w:name w:val="4F310B4C3EB84336AFAD7B99DDC49FE36"/>
    <w:rsid w:val="007A126C"/>
    <w:pPr>
      <w:spacing w:after="0" w:line="240" w:lineRule="auto"/>
    </w:pPr>
    <w:rPr>
      <w:rFonts w:eastAsiaTheme="minorHAnsi"/>
    </w:rPr>
  </w:style>
  <w:style w:type="paragraph" w:customStyle="1" w:styleId="10434AC488B64862A7D374C6C26D813D1">
    <w:name w:val="10434AC488B64862A7D374C6C26D813D1"/>
    <w:rsid w:val="007A126C"/>
    <w:pPr>
      <w:spacing w:after="0" w:line="240" w:lineRule="auto"/>
    </w:pPr>
    <w:rPr>
      <w:rFonts w:eastAsiaTheme="minorHAnsi"/>
    </w:rPr>
  </w:style>
  <w:style w:type="paragraph" w:customStyle="1" w:styleId="DB03842DEBA24925B518EAD1B20C40D512">
    <w:name w:val="DB03842DEBA24925B518EAD1B20C40D512"/>
    <w:rsid w:val="007A126C"/>
    <w:pPr>
      <w:spacing w:after="0" w:line="240" w:lineRule="auto"/>
    </w:pPr>
    <w:rPr>
      <w:rFonts w:eastAsiaTheme="minorHAnsi"/>
    </w:rPr>
  </w:style>
  <w:style w:type="paragraph" w:customStyle="1" w:styleId="7DDA67317C18405A8D16EC402D8E05DD1">
    <w:name w:val="7DDA67317C18405A8D16EC402D8E05DD1"/>
    <w:rsid w:val="007A126C"/>
    <w:pPr>
      <w:spacing w:after="200" w:line="276" w:lineRule="auto"/>
    </w:pPr>
    <w:rPr>
      <w:color w:val="262626" w:themeColor="text1" w:themeTint="D9"/>
      <w:sz w:val="20"/>
      <w:szCs w:val="20"/>
    </w:rPr>
  </w:style>
  <w:style w:type="paragraph" w:customStyle="1" w:styleId="C4A7BBE336AD4D909F4C580668877FBA11">
    <w:name w:val="C4A7BBE336AD4D909F4C580668877FBA11"/>
    <w:rsid w:val="007A126C"/>
    <w:pPr>
      <w:spacing w:after="200" w:line="276" w:lineRule="auto"/>
    </w:pPr>
    <w:rPr>
      <w:color w:val="262626" w:themeColor="text1" w:themeTint="D9"/>
      <w:sz w:val="20"/>
      <w:szCs w:val="20"/>
    </w:rPr>
  </w:style>
  <w:style w:type="paragraph" w:customStyle="1" w:styleId="5FAF1C30623F4D3CA559251DF7090E781">
    <w:name w:val="5FAF1C30623F4D3CA559251DF7090E781"/>
    <w:rsid w:val="007A126C"/>
    <w:pPr>
      <w:spacing w:after="200" w:line="276" w:lineRule="auto"/>
    </w:pPr>
    <w:rPr>
      <w:color w:val="262626" w:themeColor="text1" w:themeTint="D9"/>
      <w:sz w:val="20"/>
      <w:szCs w:val="20"/>
    </w:rPr>
  </w:style>
  <w:style w:type="paragraph" w:customStyle="1" w:styleId="25CE34560ED348E2A2F2E6FDDA6456799">
    <w:name w:val="25CE34560ED348E2A2F2E6FDDA6456799"/>
    <w:rsid w:val="007A126C"/>
    <w:pPr>
      <w:spacing w:after="200" w:line="276" w:lineRule="auto"/>
    </w:pPr>
    <w:rPr>
      <w:color w:val="262626" w:themeColor="text1" w:themeTint="D9"/>
      <w:sz w:val="20"/>
      <w:szCs w:val="20"/>
    </w:rPr>
  </w:style>
  <w:style w:type="paragraph" w:customStyle="1" w:styleId="A7AACD5D457B4246990C06FFB1BE2B816">
    <w:name w:val="A7AACD5D457B4246990C06FFB1BE2B816"/>
    <w:rsid w:val="007A126C"/>
    <w:pPr>
      <w:spacing w:after="0" w:line="240" w:lineRule="auto"/>
    </w:pPr>
    <w:rPr>
      <w:rFonts w:eastAsiaTheme="minorHAnsi"/>
    </w:rPr>
  </w:style>
  <w:style w:type="paragraph" w:customStyle="1" w:styleId="B0E293E3D00E4EEEA5501CA89CAEE7478">
    <w:name w:val="B0E293E3D00E4EEEA5501CA89CAEE7478"/>
    <w:rsid w:val="007A126C"/>
    <w:pPr>
      <w:spacing w:after="0" w:line="240" w:lineRule="auto"/>
    </w:pPr>
    <w:rPr>
      <w:rFonts w:eastAsiaTheme="minorHAnsi"/>
    </w:rPr>
  </w:style>
  <w:style w:type="paragraph" w:customStyle="1" w:styleId="10434AC488B64862A7D374C6C26D813D2">
    <w:name w:val="10434AC488B64862A7D374C6C26D813D2"/>
    <w:rsid w:val="007A126C"/>
    <w:pPr>
      <w:spacing w:after="0" w:line="240" w:lineRule="auto"/>
    </w:pPr>
    <w:rPr>
      <w:rFonts w:eastAsiaTheme="minorHAnsi"/>
    </w:rPr>
  </w:style>
  <w:style w:type="paragraph" w:customStyle="1" w:styleId="DB03842DEBA24925B518EAD1B20C40D513">
    <w:name w:val="DB03842DEBA24925B518EAD1B20C40D513"/>
    <w:rsid w:val="007A126C"/>
    <w:pPr>
      <w:spacing w:after="0" w:line="240" w:lineRule="auto"/>
    </w:pPr>
    <w:rPr>
      <w:rFonts w:eastAsiaTheme="minorHAnsi"/>
    </w:rPr>
  </w:style>
  <w:style w:type="paragraph" w:customStyle="1" w:styleId="7DDA67317C18405A8D16EC402D8E05DD2">
    <w:name w:val="7DDA67317C18405A8D16EC402D8E05DD2"/>
    <w:rsid w:val="007A126C"/>
    <w:pPr>
      <w:spacing w:after="200" w:line="276" w:lineRule="auto"/>
    </w:pPr>
    <w:rPr>
      <w:color w:val="262626" w:themeColor="text1" w:themeTint="D9"/>
      <w:sz w:val="20"/>
      <w:szCs w:val="20"/>
    </w:rPr>
  </w:style>
  <w:style w:type="paragraph" w:customStyle="1" w:styleId="C4A7BBE336AD4D909F4C580668877FBA12">
    <w:name w:val="C4A7BBE336AD4D909F4C580668877FBA12"/>
    <w:rsid w:val="007A126C"/>
    <w:pPr>
      <w:spacing w:after="200" w:line="276" w:lineRule="auto"/>
    </w:pPr>
    <w:rPr>
      <w:color w:val="262626" w:themeColor="text1" w:themeTint="D9"/>
      <w:sz w:val="20"/>
      <w:szCs w:val="20"/>
    </w:rPr>
  </w:style>
  <w:style w:type="paragraph" w:customStyle="1" w:styleId="5FAF1C30623F4D3CA559251DF7090E782">
    <w:name w:val="5FAF1C30623F4D3CA559251DF7090E782"/>
    <w:rsid w:val="007A126C"/>
    <w:pPr>
      <w:spacing w:after="200" w:line="276" w:lineRule="auto"/>
    </w:pPr>
    <w:rPr>
      <w:color w:val="262626" w:themeColor="text1" w:themeTint="D9"/>
      <w:sz w:val="20"/>
      <w:szCs w:val="20"/>
    </w:rPr>
  </w:style>
  <w:style w:type="paragraph" w:customStyle="1" w:styleId="25CE34560ED348E2A2F2E6FDDA64567910">
    <w:name w:val="25CE34560ED348E2A2F2E6FDDA64567910"/>
    <w:rsid w:val="007A126C"/>
    <w:pPr>
      <w:spacing w:after="200" w:line="276" w:lineRule="auto"/>
    </w:pPr>
    <w:rPr>
      <w:color w:val="262626" w:themeColor="text1" w:themeTint="D9"/>
      <w:sz w:val="20"/>
      <w:szCs w:val="20"/>
    </w:rPr>
  </w:style>
  <w:style w:type="paragraph" w:customStyle="1" w:styleId="A7AACD5D457B4246990C06FFB1BE2B817">
    <w:name w:val="A7AACD5D457B4246990C06FFB1BE2B817"/>
    <w:rsid w:val="007A126C"/>
    <w:pPr>
      <w:spacing w:after="0" w:line="240" w:lineRule="auto"/>
    </w:pPr>
    <w:rPr>
      <w:rFonts w:eastAsiaTheme="minorHAnsi"/>
    </w:rPr>
  </w:style>
  <w:style w:type="paragraph" w:customStyle="1" w:styleId="B0E293E3D00E4EEEA5501CA89CAEE7479">
    <w:name w:val="B0E293E3D00E4EEEA5501CA89CAEE7479"/>
    <w:rsid w:val="007A126C"/>
    <w:pPr>
      <w:spacing w:after="0" w:line="240" w:lineRule="auto"/>
    </w:pPr>
    <w:rPr>
      <w:rFonts w:eastAsiaTheme="minorHAnsi"/>
    </w:rPr>
  </w:style>
  <w:style w:type="paragraph" w:customStyle="1" w:styleId="10434AC488B64862A7D374C6C26D813D3">
    <w:name w:val="10434AC488B64862A7D374C6C26D813D3"/>
    <w:rsid w:val="007A126C"/>
    <w:pPr>
      <w:spacing w:after="0" w:line="240" w:lineRule="auto"/>
    </w:pPr>
    <w:rPr>
      <w:rFonts w:eastAsiaTheme="minorHAnsi"/>
    </w:rPr>
  </w:style>
  <w:style w:type="paragraph" w:customStyle="1" w:styleId="8DA082D751FE4C0CB2F8900B4FB87769">
    <w:name w:val="8DA082D751FE4C0CB2F8900B4FB87769"/>
    <w:rsid w:val="007A126C"/>
    <w:pPr>
      <w:spacing w:after="0" w:line="240" w:lineRule="auto"/>
    </w:pPr>
    <w:rPr>
      <w:rFonts w:eastAsiaTheme="minorHAnsi"/>
    </w:rPr>
  </w:style>
  <w:style w:type="paragraph" w:customStyle="1" w:styleId="DB03842DEBA24925B518EAD1B20C40D514">
    <w:name w:val="DB03842DEBA24925B518EAD1B20C40D514"/>
    <w:rsid w:val="007A126C"/>
    <w:pPr>
      <w:spacing w:after="0" w:line="240" w:lineRule="auto"/>
    </w:pPr>
    <w:rPr>
      <w:rFonts w:eastAsiaTheme="minorHAnsi"/>
    </w:rPr>
  </w:style>
  <w:style w:type="paragraph" w:customStyle="1" w:styleId="7DDA67317C18405A8D16EC402D8E05DD3">
    <w:name w:val="7DDA67317C18405A8D16EC402D8E05DD3"/>
    <w:rsid w:val="007A126C"/>
    <w:pPr>
      <w:spacing w:after="200" w:line="276" w:lineRule="auto"/>
    </w:pPr>
    <w:rPr>
      <w:color w:val="262626" w:themeColor="text1" w:themeTint="D9"/>
      <w:sz w:val="20"/>
      <w:szCs w:val="20"/>
    </w:rPr>
  </w:style>
  <w:style w:type="paragraph" w:customStyle="1" w:styleId="C4A7BBE336AD4D909F4C580668877FBA13">
    <w:name w:val="C4A7BBE336AD4D909F4C580668877FBA13"/>
    <w:rsid w:val="007A126C"/>
    <w:pPr>
      <w:spacing w:after="200" w:line="276" w:lineRule="auto"/>
    </w:pPr>
    <w:rPr>
      <w:color w:val="262626" w:themeColor="text1" w:themeTint="D9"/>
      <w:sz w:val="20"/>
      <w:szCs w:val="20"/>
    </w:rPr>
  </w:style>
  <w:style w:type="paragraph" w:customStyle="1" w:styleId="5FAF1C30623F4D3CA559251DF7090E783">
    <w:name w:val="5FAF1C30623F4D3CA559251DF7090E783"/>
    <w:rsid w:val="007A126C"/>
    <w:pPr>
      <w:spacing w:after="200" w:line="276" w:lineRule="auto"/>
    </w:pPr>
    <w:rPr>
      <w:color w:val="262626" w:themeColor="text1" w:themeTint="D9"/>
      <w:sz w:val="20"/>
      <w:szCs w:val="20"/>
    </w:rPr>
  </w:style>
  <w:style w:type="paragraph" w:customStyle="1" w:styleId="25CE34560ED348E2A2F2E6FDDA64567911">
    <w:name w:val="25CE34560ED348E2A2F2E6FDDA64567911"/>
    <w:rsid w:val="007A126C"/>
    <w:pPr>
      <w:spacing w:after="200" w:line="276" w:lineRule="auto"/>
    </w:pPr>
    <w:rPr>
      <w:color w:val="262626" w:themeColor="text1" w:themeTint="D9"/>
      <w:sz w:val="20"/>
      <w:szCs w:val="20"/>
    </w:rPr>
  </w:style>
  <w:style w:type="paragraph" w:customStyle="1" w:styleId="A7AACD5D457B4246990C06FFB1BE2B818">
    <w:name w:val="A7AACD5D457B4246990C06FFB1BE2B818"/>
    <w:rsid w:val="007A126C"/>
    <w:pPr>
      <w:spacing w:after="0" w:line="240" w:lineRule="auto"/>
    </w:pPr>
    <w:rPr>
      <w:rFonts w:eastAsiaTheme="minorHAnsi"/>
    </w:rPr>
  </w:style>
  <w:style w:type="paragraph" w:customStyle="1" w:styleId="B0E293E3D00E4EEEA5501CA89CAEE74710">
    <w:name w:val="B0E293E3D00E4EEEA5501CA89CAEE74710"/>
    <w:rsid w:val="007A126C"/>
    <w:pPr>
      <w:spacing w:after="0" w:line="240" w:lineRule="auto"/>
    </w:pPr>
    <w:rPr>
      <w:rFonts w:eastAsiaTheme="minorHAnsi"/>
    </w:rPr>
  </w:style>
  <w:style w:type="paragraph" w:customStyle="1" w:styleId="10434AC488B64862A7D374C6C26D813D4">
    <w:name w:val="10434AC488B64862A7D374C6C26D813D4"/>
    <w:rsid w:val="007A126C"/>
    <w:pPr>
      <w:spacing w:after="0" w:line="240" w:lineRule="auto"/>
    </w:pPr>
    <w:rPr>
      <w:rFonts w:eastAsiaTheme="minorHAnsi"/>
    </w:rPr>
  </w:style>
  <w:style w:type="paragraph" w:customStyle="1" w:styleId="8DA082D751FE4C0CB2F8900B4FB877691">
    <w:name w:val="8DA082D751FE4C0CB2F8900B4FB877691"/>
    <w:rsid w:val="007A126C"/>
    <w:pPr>
      <w:spacing w:after="0" w:line="240" w:lineRule="auto"/>
    </w:pPr>
    <w:rPr>
      <w:rFonts w:eastAsiaTheme="minorHAnsi"/>
    </w:rPr>
  </w:style>
  <w:style w:type="paragraph" w:customStyle="1" w:styleId="9168A1DCDFF44F1D83971EC50FA5BC89">
    <w:name w:val="9168A1DCDFF44F1D83971EC50FA5BC89"/>
    <w:rsid w:val="007A126C"/>
    <w:pPr>
      <w:spacing w:after="0" w:line="240" w:lineRule="auto"/>
    </w:pPr>
    <w:rPr>
      <w:rFonts w:eastAsiaTheme="minorHAnsi"/>
    </w:rPr>
  </w:style>
  <w:style w:type="paragraph" w:customStyle="1" w:styleId="DB03842DEBA24925B518EAD1B20C40D515">
    <w:name w:val="DB03842DEBA24925B518EAD1B20C40D515"/>
    <w:rsid w:val="007A126C"/>
    <w:pPr>
      <w:spacing w:after="0" w:line="240" w:lineRule="auto"/>
    </w:pPr>
    <w:rPr>
      <w:rFonts w:eastAsiaTheme="minorHAnsi"/>
    </w:rPr>
  </w:style>
  <w:style w:type="paragraph" w:customStyle="1" w:styleId="7DDA67317C18405A8D16EC402D8E05DD4">
    <w:name w:val="7DDA67317C18405A8D16EC402D8E05DD4"/>
    <w:rsid w:val="007A126C"/>
    <w:pPr>
      <w:spacing w:after="200" w:line="276" w:lineRule="auto"/>
    </w:pPr>
    <w:rPr>
      <w:color w:val="262626" w:themeColor="text1" w:themeTint="D9"/>
      <w:sz w:val="20"/>
      <w:szCs w:val="20"/>
    </w:rPr>
  </w:style>
  <w:style w:type="paragraph" w:customStyle="1" w:styleId="C4A7BBE336AD4D909F4C580668877FBA14">
    <w:name w:val="C4A7BBE336AD4D909F4C580668877FBA14"/>
    <w:rsid w:val="007A126C"/>
    <w:pPr>
      <w:spacing w:after="200" w:line="276" w:lineRule="auto"/>
    </w:pPr>
    <w:rPr>
      <w:color w:val="262626" w:themeColor="text1" w:themeTint="D9"/>
      <w:sz w:val="20"/>
      <w:szCs w:val="20"/>
    </w:rPr>
  </w:style>
  <w:style w:type="paragraph" w:customStyle="1" w:styleId="5FAF1C30623F4D3CA559251DF7090E784">
    <w:name w:val="5FAF1C30623F4D3CA559251DF7090E784"/>
    <w:rsid w:val="007A126C"/>
    <w:pPr>
      <w:spacing w:after="200" w:line="276" w:lineRule="auto"/>
    </w:pPr>
    <w:rPr>
      <w:color w:val="262626" w:themeColor="text1" w:themeTint="D9"/>
      <w:sz w:val="20"/>
      <w:szCs w:val="20"/>
    </w:rPr>
  </w:style>
  <w:style w:type="paragraph" w:customStyle="1" w:styleId="25CE34560ED348E2A2F2E6FDDA64567912">
    <w:name w:val="25CE34560ED348E2A2F2E6FDDA64567912"/>
    <w:rsid w:val="007A126C"/>
    <w:pPr>
      <w:spacing w:after="200" w:line="276" w:lineRule="auto"/>
    </w:pPr>
    <w:rPr>
      <w:color w:val="262626" w:themeColor="text1" w:themeTint="D9"/>
      <w:sz w:val="20"/>
      <w:szCs w:val="20"/>
    </w:rPr>
  </w:style>
  <w:style w:type="paragraph" w:customStyle="1" w:styleId="19CBD6300BAF424191F60C8902412E86">
    <w:name w:val="19CBD6300BAF424191F60C8902412E86"/>
    <w:rsid w:val="005A2579"/>
  </w:style>
  <w:style w:type="paragraph" w:customStyle="1" w:styleId="37E579801A8547948CB9ACAE8C0D216E">
    <w:name w:val="37E579801A8547948CB9ACAE8C0D216E"/>
    <w:rsid w:val="00D75DA5"/>
  </w:style>
  <w:style w:type="paragraph" w:customStyle="1" w:styleId="80FB692F690E43818681A73BD6FA7FC4">
    <w:name w:val="80FB692F690E43818681A73BD6FA7FC4"/>
    <w:rsid w:val="00D75DA5"/>
  </w:style>
  <w:style w:type="paragraph" w:customStyle="1" w:styleId="6735A7283B714629A0CE1A7A41E8CF5F">
    <w:name w:val="6735A7283B714629A0CE1A7A41E8CF5F"/>
    <w:rsid w:val="00D75DA5"/>
  </w:style>
  <w:style w:type="paragraph" w:customStyle="1" w:styleId="F729485FB6B448B8B3DC65EF658F9FC6">
    <w:name w:val="F729485FB6B448B8B3DC65EF658F9FC6"/>
    <w:rsid w:val="00D75DA5"/>
  </w:style>
  <w:style w:type="paragraph" w:customStyle="1" w:styleId="69452EE730A74E1BBD24867E882C3678">
    <w:name w:val="69452EE730A74E1BBD24867E882C3678"/>
    <w:rsid w:val="00D75DA5"/>
  </w:style>
  <w:style w:type="paragraph" w:customStyle="1" w:styleId="9A293EB5C0744760826C85E6E6114FF3">
    <w:name w:val="9A293EB5C0744760826C85E6E6114FF3"/>
    <w:rsid w:val="00D75DA5"/>
  </w:style>
  <w:style w:type="paragraph" w:customStyle="1" w:styleId="D27637AEB73D436BA2FDDE8BF1F607C5">
    <w:name w:val="D27637AEB73D436BA2FDDE8BF1F607C5"/>
    <w:rsid w:val="00D75DA5"/>
  </w:style>
  <w:style w:type="paragraph" w:customStyle="1" w:styleId="E945B5F2F2044561B8485F2B72AAE1F1">
    <w:name w:val="E945B5F2F2044561B8485F2B72AAE1F1"/>
    <w:rsid w:val="00D75DA5"/>
  </w:style>
  <w:style w:type="paragraph" w:customStyle="1" w:styleId="0BCACB33604B4BDAAE6A12E21F8950AA">
    <w:name w:val="0BCACB33604B4BDAAE6A12E21F8950AA"/>
    <w:rsid w:val="00D75DA5"/>
  </w:style>
  <w:style w:type="paragraph" w:customStyle="1" w:styleId="967EBF012CAF431FB98D20505D735894">
    <w:name w:val="967EBF012CAF431FB98D20505D735894"/>
    <w:rsid w:val="00D75DA5"/>
  </w:style>
  <w:style w:type="paragraph" w:customStyle="1" w:styleId="21576A6470F74C959B2BD4A4C2505DB2">
    <w:name w:val="21576A6470F74C959B2BD4A4C2505DB2"/>
    <w:rsid w:val="00D75DA5"/>
  </w:style>
  <w:style w:type="paragraph" w:customStyle="1" w:styleId="DB7A6AD391B4480592DA70E7519FC428">
    <w:name w:val="DB7A6AD391B4480592DA70E7519FC428"/>
    <w:rsid w:val="00D75DA5"/>
  </w:style>
  <w:style w:type="paragraph" w:customStyle="1" w:styleId="F1525A1B797E4E16B539D50FC3895EFE">
    <w:name w:val="F1525A1B797E4E16B539D50FC3895EFE"/>
    <w:rsid w:val="00D75DA5"/>
  </w:style>
  <w:style w:type="paragraph" w:customStyle="1" w:styleId="A7AACD5D457B4246990C06FFB1BE2B819">
    <w:name w:val="A7AACD5D457B4246990C06FFB1BE2B819"/>
    <w:rsid w:val="00D75DA5"/>
    <w:pPr>
      <w:spacing w:after="0" w:line="240" w:lineRule="auto"/>
    </w:pPr>
    <w:rPr>
      <w:rFonts w:eastAsiaTheme="minorHAnsi"/>
    </w:rPr>
  </w:style>
  <w:style w:type="paragraph" w:customStyle="1" w:styleId="B0E293E3D00E4EEEA5501CA89CAEE74711">
    <w:name w:val="B0E293E3D00E4EEEA5501CA89CAEE74711"/>
    <w:rsid w:val="00D75DA5"/>
    <w:pPr>
      <w:spacing w:after="0" w:line="240" w:lineRule="auto"/>
    </w:pPr>
    <w:rPr>
      <w:rFonts w:eastAsiaTheme="minorHAnsi"/>
    </w:rPr>
  </w:style>
  <w:style w:type="paragraph" w:customStyle="1" w:styleId="10434AC488B64862A7D374C6C26D813D5">
    <w:name w:val="10434AC488B64862A7D374C6C26D813D5"/>
    <w:rsid w:val="00D75DA5"/>
    <w:pPr>
      <w:spacing w:after="0" w:line="240" w:lineRule="auto"/>
    </w:pPr>
    <w:rPr>
      <w:rFonts w:eastAsiaTheme="minorHAnsi"/>
    </w:rPr>
  </w:style>
  <w:style w:type="paragraph" w:customStyle="1" w:styleId="8DA082D751FE4C0CB2F8900B4FB877692">
    <w:name w:val="8DA082D751FE4C0CB2F8900B4FB877692"/>
    <w:rsid w:val="00D75DA5"/>
    <w:pPr>
      <w:spacing w:after="0" w:line="240" w:lineRule="auto"/>
    </w:pPr>
    <w:rPr>
      <w:rFonts w:eastAsiaTheme="minorHAnsi"/>
    </w:rPr>
  </w:style>
  <w:style w:type="paragraph" w:customStyle="1" w:styleId="9168A1DCDFF44F1D83971EC50FA5BC891">
    <w:name w:val="9168A1DCDFF44F1D83971EC50FA5BC891"/>
    <w:rsid w:val="00D75DA5"/>
    <w:pPr>
      <w:spacing w:after="0" w:line="240" w:lineRule="auto"/>
    </w:pPr>
    <w:rPr>
      <w:rFonts w:eastAsiaTheme="minorHAnsi"/>
    </w:rPr>
  </w:style>
  <w:style w:type="paragraph" w:customStyle="1" w:styleId="DB03842DEBA24925B518EAD1B20C40D516">
    <w:name w:val="DB03842DEBA24925B518EAD1B20C40D516"/>
    <w:rsid w:val="00D75DA5"/>
    <w:pPr>
      <w:spacing w:after="0" w:line="240" w:lineRule="auto"/>
    </w:pPr>
    <w:rPr>
      <w:rFonts w:eastAsiaTheme="minorHAnsi"/>
    </w:rPr>
  </w:style>
  <w:style w:type="paragraph" w:customStyle="1" w:styleId="19CBD6300BAF424191F60C8902412E861">
    <w:name w:val="19CBD6300BAF424191F60C8902412E861"/>
    <w:rsid w:val="00D75DA5"/>
    <w:pPr>
      <w:spacing w:after="0" w:line="240" w:lineRule="auto"/>
    </w:pPr>
    <w:rPr>
      <w:rFonts w:eastAsiaTheme="minorHAnsi"/>
    </w:rPr>
  </w:style>
  <w:style w:type="paragraph" w:customStyle="1" w:styleId="7DDA67317C18405A8D16EC402D8E05DD5">
    <w:name w:val="7DDA67317C18405A8D16EC402D8E05DD5"/>
    <w:rsid w:val="00D75DA5"/>
    <w:pPr>
      <w:spacing w:after="200" w:line="276" w:lineRule="auto"/>
    </w:pPr>
    <w:rPr>
      <w:color w:val="262626" w:themeColor="text1" w:themeTint="D9"/>
      <w:sz w:val="20"/>
      <w:szCs w:val="20"/>
    </w:rPr>
  </w:style>
  <w:style w:type="paragraph" w:customStyle="1" w:styleId="C4A7BBE336AD4D909F4C580668877FBA15">
    <w:name w:val="C4A7BBE336AD4D909F4C580668877FBA15"/>
    <w:rsid w:val="00D75DA5"/>
    <w:pPr>
      <w:spacing w:after="200" w:line="276" w:lineRule="auto"/>
    </w:pPr>
    <w:rPr>
      <w:color w:val="262626" w:themeColor="text1" w:themeTint="D9"/>
      <w:sz w:val="20"/>
      <w:szCs w:val="20"/>
    </w:rPr>
  </w:style>
  <w:style w:type="paragraph" w:customStyle="1" w:styleId="5FAF1C30623F4D3CA559251DF7090E785">
    <w:name w:val="5FAF1C30623F4D3CA559251DF7090E785"/>
    <w:rsid w:val="00D75DA5"/>
    <w:pPr>
      <w:spacing w:after="200" w:line="276" w:lineRule="auto"/>
    </w:pPr>
    <w:rPr>
      <w:color w:val="262626" w:themeColor="text1" w:themeTint="D9"/>
      <w:sz w:val="20"/>
      <w:szCs w:val="20"/>
    </w:rPr>
  </w:style>
  <w:style w:type="paragraph" w:customStyle="1" w:styleId="25CE34560ED348E2A2F2E6FDDA64567913">
    <w:name w:val="25CE34560ED348E2A2F2E6FDDA64567913"/>
    <w:rsid w:val="00D75DA5"/>
    <w:pPr>
      <w:spacing w:after="200" w:line="276" w:lineRule="auto"/>
    </w:pPr>
    <w:rPr>
      <w:color w:val="262626" w:themeColor="text1" w:themeTint="D9"/>
      <w:sz w:val="20"/>
      <w:szCs w:val="20"/>
    </w:rPr>
  </w:style>
  <w:style w:type="paragraph" w:customStyle="1" w:styleId="E945B5F2F2044561B8485F2B72AAE1F11">
    <w:name w:val="E945B5F2F2044561B8485F2B72AAE1F11"/>
    <w:rsid w:val="00D75DA5"/>
    <w:pPr>
      <w:spacing w:after="0" w:line="240" w:lineRule="auto"/>
    </w:pPr>
    <w:rPr>
      <w:rFonts w:eastAsiaTheme="minorHAnsi"/>
    </w:rPr>
  </w:style>
  <w:style w:type="paragraph" w:customStyle="1" w:styleId="0BCACB33604B4BDAAE6A12E21F8950AA1">
    <w:name w:val="0BCACB33604B4BDAAE6A12E21F8950AA1"/>
    <w:rsid w:val="00D75DA5"/>
    <w:pPr>
      <w:spacing w:after="200" w:line="276" w:lineRule="auto"/>
    </w:pPr>
    <w:rPr>
      <w:color w:val="262626" w:themeColor="text1" w:themeTint="D9"/>
      <w:sz w:val="20"/>
      <w:szCs w:val="20"/>
    </w:rPr>
  </w:style>
  <w:style w:type="paragraph" w:customStyle="1" w:styleId="21576A6470F74C959B2BD4A4C2505DB21">
    <w:name w:val="21576A6470F74C959B2BD4A4C2505DB21"/>
    <w:rsid w:val="00D75DA5"/>
    <w:pPr>
      <w:spacing w:after="200" w:line="276" w:lineRule="auto"/>
    </w:pPr>
    <w:rPr>
      <w:color w:val="262626" w:themeColor="text1" w:themeTint="D9"/>
      <w:sz w:val="20"/>
      <w:szCs w:val="20"/>
    </w:rPr>
  </w:style>
  <w:style w:type="paragraph" w:customStyle="1" w:styleId="DB7A6AD391B4480592DA70E7519FC4281">
    <w:name w:val="DB7A6AD391B4480592DA70E7519FC4281"/>
    <w:rsid w:val="00D75DA5"/>
    <w:pPr>
      <w:spacing w:after="200" w:line="276" w:lineRule="auto"/>
    </w:pPr>
    <w:rPr>
      <w:color w:val="262626" w:themeColor="text1" w:themeTint="D9"/>
      <w:sz w:val="20"/>
      <w:szCs w:val="20"/>
    </w:rPr>
  </w:style>
  <w:style w:type="paragraph" w:customStyle="1" w:styleId="F1525A1B797E4E16B539D50FC3895EFE1">
    <w:name w:val="F1525A1B797E4E16B539D50FC3895EFE1"/>
    <w:rsid w:val="00D75DA5"/>
    <w:pPr>
      <w:spacing w:after="200" w:line="276" w:lineRule="auto"/>
    </w:pPr>
    <w:rPr>
      <w:color w:val="262626" w:themeColor="text1" w:themeTint="D9"/>
      <w:sz w:val="20"/>
      <w:szCs w:val="20"/>
    </w:rPr>
  </w:style>
  <w:style w:type="paragraph" w:customStyle="1" w:styleId="6831F0B5D46F47B79FBDD70FE66E872B">
    <w:name w:val="6831F0B5D46F47B79FBDD70FE66E872B"/>
    <w:rsid w:val="00D75DA5"/>
  </w:style>
  <w:style w:type="paragraph" w:customStyle="1" w:styleId="A7AACD5D457B4246990C06FFB1BE2B8110">
    <w:name w:val="A7AACD5D457B4246990C06FFB1BE2B8110"/>
    <w:rsid w:val="00D75DA5"/>
    <w:pPr>
      <w:spacing w:after="0" w:line="240" w:lineRule="auto"/>
    </w:pPr>
    <w:rPr>
      <w:rFonts w:eastAsiaTheme="minorHAnsi"/>
    </w:rPr>
  </w:style>
  <w:style w:type="paragraph" w:customStyle="1" w:styleId="B0E293E3D00E4EEEA5501CA89CAEE74712">
    <w:name w:val="B0E293E3D00E4EEEA5501CA89CAEE74712"/>
    <w:rsid w:val="00D75DA5"/>
    <w:pPr>
      <w:spacing w:after="0" w:line="240" w:lineRule="auto"/>
    </w:pPr>
    <w:rPr>
      <w:rFonts w:eastAsiaTheme="minorHAnsi"/>
    </w:rPr>
  </w:style>
  <w:style w:type="paragraph" w:customStyle="1" w:styleId="10434AC488B64862A7D374C6C26D813D6">
    <w:name w:val="10434AC488B64862A7D374C6C26D813D6"/>
    <w:rsid w:val="00D75DA5"/>
    <w:pPr>
      <w:spacing w:after="0" w:line="240" w:lineRule="auto"/>
    </w:pPr>
    <w:rPr>
      <w:rFonts w:eastAsiaTheme="minorHAnsi"/>
    </w:rPr>
  </w:style>
  <w:style w:type="paragraph" w:customStyle="1" w:styleId="8DA082D751FE4C0CB2F8900B4FB877693">
    <w:name w:val="8DA082D751FE4C0CB2F8900B4FB877693"/>
    <w:rsid w:val="00D75DA5"/>
    <w:pPr>
      <w:spacing w:after="0" w:line="240" w:lineRule="auto"/>
    </w:pPr>
    <w:rPr>
      <w:rFonts w:eastAsiaTheme="minorHAnsi"/>
    </w:rPr>
  </w:style>
  <w:style w:type="paragraph" w:customStyle="1" w:styleId="9168A1DCDFF44F1D83971EC50FA5BC892">
    <w:name w:val="9168A1DCDFF44F1D83971EC50FA5BC892"/>
    <w:rsid w:val="00D75DA5"/>
    <w:pPr>
      <w:spacing w:after="0" w:line="240" w:lineRule="auto"/>
    </w:pPr>
    <w:rPr>
      <w:rFonts w:eastAsiaTheme="minorHAnsi"/>
    </w:rPr>
  </w:style>
  <w:style w:type="paragraph" w:customStyle="1" w:styleId="DB03842DEBA24925B518EAD1B20C40D517">
    <w:name w:val="DB03842DEBA24925B518EAD1B20C40D517"/>
    <w:rsid w:val="00D75DA5"/>
    <w:pPr>
      <w:spacing w:after="0" w:line="240" w:lineRule="auto"/>
    </w:pPr>
    <w:rPr>
      <w:rFonts w:eastAsiaTheme="minorHAnsi"/>
    </w:rPr>
  </w:style>
  <w:style w:type="paragraph" w:customStyle="1" w:styleId="19CBD6300BAF424191F60C8902412E862">
    <w:name w:val="19CBD6300BAF424191F60C8902412E862"/>
    <w:rsid w:val="00D75DA5"/>
    <w:pPr>
      <w:spacing w:after="0" w:line="240" w:lineRule="auto"/>
    </w:pPr>
    <w:rPr>
      <w:rFonts w:eastAsiaTheme="minorHAnsi"/>
    </w:rPr>
  </w:style>
  <w:style w:type="paragraph" w:customStyle="1" w:styleId="7DDA67317C18405A8D16EC402D8E05DD6">
    <w:name w:val="7DDA67317C18405A8D16EC402D8E05DD6"/>
    <w:rsid w:val="00D75DA5"/>
    <w:pPr>
      <w:spacing w:after="200" w:line="276" w:lineRule="auto"/>
    </w:pPr>
    <w:rPr>
      <w:color w:val="262626" w:themeColor="text1" w:themeTint="D9"/>
      <w:sz w:val="20"/>
      <w:szCs w:val="20"/>
    </w:rPr>
  </w:style>
  <w:style w:type="paragraph" w:customStyle="1" w:styleId="C2845FFE855F4997BD842A5D3FCB7BEF">
    <w:name w:val="C2845FFE855F4997BD842A5D3FCB7BEF"/>
    <w:rsid w:val="00D75DA5"/>
    <w:pPr>
      <w:spacing w:after="200" w:line="276" w:lineRule="auto"/>
    </w:pPr>
    <w:rPr>
      <w:color w:val="262626" w:themeColor="text1" w:themeTint="D9"/>
      <w:sz w:val="20"/>
      <w:szCs w:val="20"/>
    </w:rPr>
  </w:style>
  <w:style w:type="paragraph" w:customStyle="1" w:styleId="C4A7BBE336AD4D909F4C580668877FBA16">
    <w:name w:val="C4A7BBE336AD4D909F4C580668877FBA16"/>
    <w:rsid w:val="00D75DA5"/>
    <w:pPr>
      <w:spacing w:after="200" w:line="276" w:lineRule="auto"/>
    </w:pPr>
    <w:rPr>
      <w:color w:val="262626" w:themeColor="text1" w:themeTint="D9"/>
      <w:sz w:val="20"/>
      <w:szCs w:val="20"/>
    </w:rPr>
  </w:style>
  <w:style w:type="paragraph" w:customStyle="1" w:styleId="5FAF1C30623F4D3CA559251DF7090E786">
    <w:name w:val="5FAF1C30623F4D3CA559251DF7090E786"/>
    <w:rsid w:val="00D75DA5"/>
    <w:pPr>
      <w:spacing w:after="200" w:line="276" w:lineRule="auto"/>
    </w:pPr>
    <w:rPr>
      <w:color w:val="262626" w:themeColor="text1" w:themeTint="D9"/>
      <w:sz w:val="20"/>
      <w:szCs w:val="20"/>
    </w:rPr>
  </w:style>
  <w:style w:type="paragraph" w:customStyle="1" w:styleId="25CE34560ED348E2A2F2E6FDDA64567914">
    <w:name w:val="25CE34560ED348E2A2F2E6FDDA64567914"/>
    <w:rsid w:val="00D75DA5"/>
    <w:pPr>
      <w:spacing w:after="200" w:line="276" w:lineRule="auto"/>
    </w:pPr>
    <w:rPr>
      <w:color w:val="262626" w:themeColor="text1" w:themeTint="D9"/>
      <w:sz w:val="20"/>
      <w:szCs w:val="20"/>
    </w:rPr>
  </w:style>
  <w:style w:type="paragraph" w:customStyle="1" w:styleId="E945B5F2F2044561B8485F2B72AAE1F12">
    <w:name w:val="E945B5F2F2044561B8485F2B72AAE1F12"/>
    <w:rsid w:val="00D75DA5"/>
    <w:pPr>
      <w:spacing w:after="0" w:line="240" w:lineRule="auto"/>
    </w:pPr>
    <w:rPr>
      <w:rFonts w:eastAsiaTheme="minorHAnsi"/>
    </w:rPr>
  </w:style>
  <w:style w:type="paragraph" w:customStyle="1" w:styleId="0BCACB33604B4BDAAE6A12E21F8950AA2">
    <w:name w:val="0BCACB33604B4BDAAE6A12E21F8950AA2"/>
    <w:rsid w:val="00D75DA5"/>
    <w:pPr>
      <w:spacing w:after="200" w:line="276" w:lineRule="auto"/>
    </w:pPr>
    <w:rPr>
      <w:color w:val="262626" w:themeColor="text1" w:themeTint="D9"/>
      <w:sz w:val="20"/>
      <w:szCs w:val="20"/>
    </w:rPr>
  </w:style>
  <w:style w:type="paragraph" w:customStyle="1" w:styleId="21576A6470F74C959B2BD4A4C2505DB22">
    <w:name w:val="21576A6470F74C959B2BD4A4C2505DB22"/>
    <w:rsid w:val="00D75DA5"/>
    <w:pPr>
      <w:spacing w:after="200" w:line="276" w:lineRule="auto"/>
    </w:pPr>
    <w:rPr>
      <w:color w:val="262626" w:themeColor="text1" w:themeTint="D9"/>
      <w:sz w:val="20"/>
      <w:szCs w:val="20"/>
    </w:rPr>
  </w:style>
  <w:style w:type="paragraph" w:customStyle="1" w:styleId="DB7A6AD391B4480592DA70E7519FC4282">
    <w:name w:val="DB7A6AD391B4480592DA70E7519FC4282"/>
    <w:rsid w:val="00D75DA5"/>
    <w:pPr>
      <w:spacing w:after="200" w:line="276" w:lineRule="auto"/>
    </w:pPr>
    <w:rPr>
      <w:color w:val="262626" w:themeColor="text1" w:themeTint="D9"/>
      <w:sz w:val="20"/>
      <w:szCs w:val="20"/>
    </w:rPr>
  </w:style>
  <w:style w:type="paragraph" w:customStyle="1" w:styleId="F1525A1B797E4E16B539D50FC3895EFE2">
    <w:name w:val="F1525A1B797E4E16B539D50FC3895EFE2"/>
    <w:rsid w:val="00D75DA5"/>
    <w:pPr>
      <w:spacing w:after="200" w:line="276" w:lineRule="auto"/>
    </w:pPr>
    <w:rPr>
      <w:color w:val="262626" w:themeColor="text1" w:themeTint="D9"/>
      <w:sz w:val="20"/>
      <w:szCs w:val="20"/>
    </w:rPr>
  </w:style>
  <w:style w:type="paragraph" w:customStyle="1" w:styleId="C30FF16666F04407A1283948C0C1CAAB">
    <w:name w:val="C30FF16666F04407A1283948C0C1CAAB"/>
    <w:rsid w:val="00D75DA5"/>
  </w:style>
  <w:style w:type="paragraph" w:customStyle="1" w:styleId="A7AACD5D457B4246990C06FFB1BE2B8111">
    <w:name w:val="A7AACD5D457B4246990C06FFB1BE2B8111"/>
    <w:rsid w:val="00D75DA5"/>
    <w:pPr>
      <w:spacing w:after="0" w:line="240" w:lineRule="auto"/>
    </w:pPr>
    <w:rPr>
      <w:rFonts w:eastAsiaTheme="minorHAnsi"/>
    </w:rPr>
  </w:style>
  <w:style w:type="paragraph" w:customStyle="1" w:styleId="BF6E331E37894955A2A7BAFFB64589BE">
    <w:name w:val="BF6E331E37894955A2A7BAFFB64589BE"/>
    <w:rsid w:val="00D75DA5"/>
    <w:pPr>
      <w:spacing w:after="0" w:line="240" w:lineRule="auto"/>
    </w:pPr>
    <w:rPr>
      <w:rFonts w:eastAsiaTheme="minorHAnsi"/>
    </w:rPr>
  </w:style>
  <w:style w:type="paragraph" w:customStyle="1" w:styleId="B0E293E3D00E4EEEA5501CA89CAEE74713">
    <w:name w:val="B0E293E3D00E4EEEA5501CA89CAEE74713"/>
    <w:rsid w:val="00D75DA5"/>
    <w:pPr>
      <w:spacing w:after="0" w:line="240" w:lineRule="auto"/>
    </w:pPr>
    <w:rPr>
      <w:rFonts w:eastAsiaTheme="minorHAnsi"/>
    </w:rPr>
  </w:style>
  <w:style w:type="paragraph" w:customStyle="1" w:styleId="10434AC488B64862A7D374C6C26D813D7">
    <w:name w:val="10434AC488B64862A7D374C6C26D813D7"/>
    <w:rsid w:val="00D75DA5"/>
    <w:pPr>
      <w:spacing w:after="0" w:line="240" w:lineRule="auto"/>
    </w:pPr>
    <w:rPr>
      <w:rFonts w:eastAsiaTheme="minorHAnsi"/>
    </w:rPr>
  </w:style>
  <w:style w:type="paragraph" w:customStyle="1" w:styleId="8DA082D751FE4C0CB2F8900B4FB877694">
    <w:name w:val="8DA082D751FE4C0CB2F8900B4FB877694"/>
    <w:rsid w:val="00D75DA5"/>
    <w:pPr>
      <w:spacing w:after="0" w:line="240" w:lineRule="auto"/>
    </w:pPr>
    <w:rPr>
      <w:rFonts w:eastAsiaTheme="minorHAnsi"/>
    </w:rPr>
  </w:style>
  <w:style w:type="paragraph" w:customStyle="1" w:styleId="9168A1DCDFF44F1D83971EC50FA5BC893">
    <w:name w:val="9168A1DCDFF44F1D83971EC50FA5BC893"/>
    <w:rsid w:val="00D75DA5"/>
    <w:pPr>
      <w:spacing w:after="0" w:line="240" w:lineRule="auto"/>
    </w:pPr>
    <w:rPr>
      <w:rFonts w:eastAsiaTheme="minorHAnsi"/>
    </w:rPr>
  </w:style>
  <w:style w:type="paragraph" w:customStyle="1" w:styleId="DB03842DEBA24925B518EAD1B20C40D518">
    <w:name w:val="DB03842DEBA24925B518EAD1B20C40D518"/>
    <w:rsid w:val="00D75DA5"/>
    <w:pPr>
      <w:spacing w:after="0" w:line="240" w:lineRule="auto"/>
    </w:pPr>
    <w:rPr>
      <w:rFonts w:eastAsiaTheme="minorHAnsi"/>
    </w:rPr>
  </w:style>
  <w:style w:type="paragraph" w:customStyle="1" w:styleId="19CBD6300BAF424191F60C8902412E863">
    <w:name w:val="19CBD6300BAF424191F60C8902412E863"/>
    <w:rsid w:val="00D75DA5"/>
    <w:pPr>
      <w:spacing w:after="0" w:line="240" w:lineRule="auto"/>
    </w:pPr>
    <w:rPr>
      <w:rFonts w:eastAsiaTheme="minorHAnsi"/>
    </w:rPr>
  </w:style>
  <w:style w:type="paragraph" w:customStyle="1" w:styleId="7DDA67317C18405A8D16EC402D8E05DD7">
    <w:name w:val="7DDA67317C18405A8D16EC402D8E05DD7"/>
    <w:rsid w:val="00D75DA5"/>
    <w:pPr>
      <w:spacing w:after="200" w:line="276" w:lineRule="auto"/>
    </w:pPr>
    <w:rPr>
      <w:color w:val="262626" w:themeColor="text1" w:themeTint="D9"/>
      <w:sz w:val="20"/>
      <w:szCs w:val="20"/>
    </w:rPr>
  </w:style>
  <w:style w:type="paragraph" w:customStyle="1" w:styleId="C2845FFE855F4997BD842A5D3FCB7BEF1">
    <w:name w:val="C2845FFE855F4997BD842A5D3FCB7BEF1"/>
    <w:rsid w:val="00D75DA5"/>
    <w:pPr>
      <w:spacing w:after="200" w:line="276" w:lineRule="auto"/>
    </w:pPr>
    <w:rPr>
      <w:color w:val="262626" w:themeColor="text1" w:themeTint="D9"/>
      <w:sz w:val="20"/>
      <w:szCs w:val="20"/>
    </w:rPr>
  </w:style>
  <w:style w:type="paragraph" w:customStyle="1" w:styleId="5FAF1C30623F4D3CA559251DF7090E787">
    <w:name w:val="5FAF1C30623F4D3CA559251DF7090E787"/>
    <w:rsid w:val="00D75DA5"/>
    <w:pPr>
      <w:spacing w:after="200" w:line="276" w:lineRule="auto"/>
    </w:pPr>
    <w:rPr>
      <w:color w:val="262626" w:themeColor="text1" w:themeTint="D9"/>
      <w:sz w:val="20"/>
      <w:szCs w:val="20"/>
    </w:rPr>
  </w:style>
  <w:style w:type="paragraph" w:customStyle="1" w:styleId="25CE34560ED348E2A2F2E6FDDA64567915">
    <w:name w:val="25CE34560ED348E2A2F2E6FDDA64567915"/>
    <w:rsid w:val="00D75DA5"/>
    <w:pPr>
      <w:spacing w:after="200" w:line="276" w:lineRule="auto"/>
    </w:pPr>
    <w:rPr>
      <w:color w:val="262626" w:themeColor="text1" w:themeTint="D9"/>
      <w:sz w:val="20"/>
      <w:szCs w:val="20"/>
    </w:rPr>
  </w:style>
  <w:style w:type="paragraph" w:customStyle="1" w:styleId="E945B5F2F2044561B8485F2B72AAE1F13">
    <w:name w:val="E945B5F2F2044561B8485F2B72AAE1F13"/>
    <w:rsid w:val="00D75DA5"/>
    <w:pPr>
      <w:spacing w:after="0" w:line="240" w:lineRule="auto"/>
    </w:pPr>
    <w:rPr>
      <w:rFonts w:eastAsiaTheme="minorHAnsi"/>
    </w:rPr>
  </w:style>
  <w:style w:type="paragraph" w:customStyle="1" w:styleId="C30FF16666F04407A1283948C0C1CAAB1">
    <w:name w:val="C30FF16666F04407A1283948C0C1CAAB1"/>
    <w:rsid w:val="00D75DA5"/>
    <w:pPr>
      <w:spacing w:after="0" w:line="240" w:lineRule="auto"/>
    </w:pPr>
    <w:rPr>
      <w:rFonts w:eastAsiaTheme="minorHAnsi"/>
    </w:rPr>
  </w:style>
  <w:style w:type="paragraph" w:customStyle="1" w:styleId="0BCACB33604B4BDAAE6A12E21F8950AA3">
    <w:name w:val="0BCACB33604B4BDAAE6A12E21F8950AA3"/>
    <w:rsid w:val="00D75DA5"/>
    <w:pPr>
      <w:spacing w:after="200" w:line="276" w:lineRule="auto"/>
    </w:pPr>
    <w:rPr>
      <w:color w:val="262626" w:themeColor="text1" w:themeTint="D9"/>
      <w:sz w:val="20"/>
      <w:szCs w:val="20"/>
    </w:rPr>
  </w:style>
  <w:style w:type="paragraph" w:customStyle="1" w:styleId="21576A6470F74C959B2BD4A4C2505DB23">
    <w:name w:val="21576A6470F74C959B2BD4A4C2505DB23"/>
    <w:rsid w:val="00D75DA5"/>
    <w:pPr>
      <w:spacing w:after="200" w:line="276" w:lineRule="auto"/>
    </w:pPr>
    <w:rPr>
      <w:color w:val="262626" w:themeColor="text1" w:themeTint="D9"/>
      <w:sz w:val="20"/>
      <w:szCs w:val="20"/>
    </w:rPr>
  </w:style>
  <w:style w:type="paragraph" w:customStyle="1" w:styleId="DB7A6AD391B4480592DA70E7519FC4283">
    <w:name w:val="DB7A6AD391B4480592DA70E7519FC4283"/>
    <w:rsid w:val="00D75DA5"/>
    <w:pPr>
      <w:spacing w:after="200" w:line="276" w:lineRule="auto"/>
    </w:pPr>
    <w:rPr>
      <w:color w:val="262626" w:themeColor="text1" w:themeTint="D9"/>
      <w:sz w:val="20"/>
      <w:szCs w:val="20"/>
    </w:rPr>
  </w:style>
  <w:style w:type="paragraph" w:customStyle="1" w:styleId="F1525A1B797E4E16B539D50FC3895EFE3">
    <w:name w:val="F1525A1B797E4E16B539D50FC3895EFE3"/>
    <w:rsid w:val="00D75DA5"/>
    <w:pPr>
      <w:spacing w:after="200" w:line="276" w:lineRule="auto"/>
    </w:pPr>
    <w:rPr>
      <w:color w:val="262626" w:themeColor="text1" w:themeTint="D9"/>
      <w:sz w:val="20"/>
      <w:szCs w:val="20"/>
    </w:rPr>
  </w:style>
  <w:style w:type="paragraph" w:customStyle="1" w:styleId="CCA63ED232AF473481D2942951915E96">
    <w:name w:val="CCA63ED232AF473481D2942951915E96"/>
    <w:rsid w:val="00D75DA5"/>
  </w:style>
  <w:style w:type="paragraph" w:customStyle="1" w:styleId="E0CFA4F0304F4400A9E9980A2AF8A728">
    <w:name w:val="E0CFA4F0304F4400A9E9980A2AF8A728"/>
    <w:rsid w:val="00D75DA5"/>
  </w:style>
  <w:style w:type="paragraph" w:customStyle="1" w:styleId="C30DF3856CF34EB9A086F88D958D7CFA">
    <w:name w:val="C30DF3856CF34EB9A086F88D958D7CFA"/>
    <w:rsid w:val="00D75DA5"/>
  </w:style>
  <w:style w:type="paragraph" w:customStyle="1" w:styleId="3E53DFA1D09344E486A0D1A9B0EE6B55">
    <w:name w:val="3E53DFA1D09344E486A0D1A9B0EE6B55"/>
    <w:rsid w:val="00D75DA5"/>
  </w:style>
  <w:style w:type="paragraph" w:customStyle="1" w:styleId="A7AACD5D457B4246990C06FFB1BE2B8112">
    <w:name w:val="A7AACD5D457B4246990C06FFB1BE2B8112"/>
    <w:rsid w:val="00D75DA5"/>
    <w:pPr>
      <w:spacing w:after="0" w:line="240" w:lineRule="auto"/>
    </w:pPr>
    <w:rPr>
      <w:rFonts w:eastAsiaTheme="minorHAnsi"/>
    </w:rPr>
  </w:style>
  <w:style w:type="paragraph" w:customStyle="1" w:styleId="BF6E331E37894955A2A7BAFFB64589BE1">
    <w:name w:val="BF6E331E37894955A2A7BAFFB64589BE1"/>
    <w:rsid w:val="00D75DA5"/>
    <w:pPr>
      <w:spacing w:after="0" w:line="240" w:lineRule="auto"/>
    </w:pPr>
    <w:rPr>
      <w:rFonts w:eastAsiaTheme="minorHAnsi"/>
    </w:rPr>
  </w:style>
  <w:style w:type="paragraph" w:customStyle="1" w:styleId="10434AC488B64862A7D374C6C26D813D8">
    <w:name w:val="10434AC488B64862A7D374C6C26D813D8"/>
    <w:rsid w:val="00D75DA5"/>
    <w:pPr>
      <w:spacing w:after="0" w:line="240" w:lineRule="auto"/>
    </w:pPr>
    <w:rPr>
      <w:rFonts w:eastAsiaTheme="minorHAnsi"/>
    </w:rPr>
  </w:style>
  <w:style w:type="paragraph" w:customStyle="1" w:styleId="CB51A52E8BA14907983B845816AC4867">
    <w:name w:val="CB51A52E8BA14907983B845816AC4867"/>
    <w:rsid w:val="00D75DA5"/>
    <w:pPr>
      <w:spacing w:after="0" w:line="240" w:lineRule="auto"/>
    </w:pPr>
    <w:rPr>
      <w:rFonts w:eastAsiaTheme="minorHAnsi"/>
    </w:rPr>
  </w:style>
  <w:style w:type="paragraph" w:customStyle="1" w:styleId="FB23496E02144E2BBCCF2E3E6F6B5AF4">
    <w:name w:val="FB23496E02144E2BBCCF2E3E6F6B5AF4"/>
    <w:rsid w:val="00D75DA5"/>
    <w:pPr>
      <w:spacing w:after="0" w:line="240" w:lineRule="auto"/>
    </w:pPr>
    <w:rPr>
      <w:rFonts w:eastAsiaTheme="minorHAnsi"/>
    </w:rPr>
  </w:style>
  <w:style w:type="paragraph" w:customStyle="1" w:styleId="DB03842DEBA24925B518EAD1B20C40D519">
    <w:name w:val="DB03842DEBA24925B518EAD1B20C40D519"/>
    <w:rsid w:val="00D75DA5"/>
    <w:pPr>
      <w:spacing w:after="0" w:line="240" w:lineRule="auto"/>
    </w:pPr>
    <w:rPr>
      <w:rFonts w:eastAsiaTheme="minorHAnsi"/>
    </w:rPr>
  </w:style>
  <w:style w:type="paragraph" w:customStyle="1" w:styleId="19CBD6300BAF424191F60C8902412E864">
    <w:name w:val="19CBD6300BAF424191F60C8902412E864"/>
    <w:rsid w:val="00D75DA5"/>
    <w:pPr>
      <w:spacing w:after="0" w:line="240" w:lineRule="auto"/>
    </w:pPr>
    <w:rPr>
      <w:rFonts w:eastAsiaTheme="minorHAnsi"/>
    </w:rPr>
  </w:style>
  <w:style w:type="paragraph" w:customStyle="1" w:styleId="7DDA67317C18405A8D16EC402D8E05DD8">
    <w:name w:val="7DDA67317C18405A8D16EC402D8E05DD8"/>
    <w:rsid w:val="00D75DA5"/>
    <w:pPr>
      <w:spacing w:after="200" w:line="276" w:lineRule="auto"/>
    </w:pPr>
    <w:rPr>
      <w:color w:val="262626" w:themeColor="text1" w:themeTint="D9"/>
      <w:sz w:val="20"/>
      <w:szCs w:val="20"/>
    </w:rPr>
  </w:style>
  <w:style w:type="paragraph" w:customStyle="1" w:styleId="C2845FFE855F4997BD842A5D3FCB7BEF2">
    <w:name w:val="C2845FFE855F4997BD842A5D3FCB7BEF2"/>
    <w:rsid w:val="00D75DA5"/>
    <w:pPr>
      <w:spacing w:after="200" w:line="276" w:lineRule="auto"/>
    </w:pPr>
    <w:rPr>
      <w:color w:val="262626" w:themeColor="text1" w:themeTint="D9"/>
      <w:sz w:val="20"/>
      <w:szCs w:val="20"/>
    </w:rPr>
  </w:style>
  <w:style w:type="paragraph" w:customStyle="1" w:styleId="5FAF1C30623F4D3CA559251DF7090E788">
    <w:name w:val="5FAF1C30623F4D3CA559251DF7090E788"/>
    <w:rsid w:val="00D75DA5"/>
    <w:pPr>
      <w:spacing w:after="200" w:line="276" w:lineRule="auto"/>
    </w:pPr>
    <w:rPr>
      <w:color w:val="262626" w:themeColor="text1" w:themeTint="D9"/>
      <w:sz w:val="20"/>
      <w:szCs w:val="20"/>
    </w:rPr>
  </w:style>
  <w:style w:type="paragraph" w:customStyle="1" w:styleId="25CE34560ED348E2A2F2E6FDDA64567916">
    <w:name w:val="25CE34560ED348E2A2F2E6FDDA64567916"/>
    <w:rsid w:val="00D75DA5"/>
    <w:pPr>
      <w:spacing w:after="200" w:line="276" w:lineRule="auto"/>
    </w:pPr>
    <w:rPr>
      <w:color w:val="262626" w:themeColor="text1" w:themeTint="D9"/>
      <w:sz w:val="20"/>
      <w:szCs w:val="20"/>
    </w:rPr>
  </w:style>
  <w:style w:type="paragraph" w:customStyle="1" w:styleId="E945B5F2F2044561B8485F2B72AAE1F14">
    <w:name w:val="E945B5F2F2044561B8485F2B72AAE1F14"/>
    <w:rsid w:val="00D75DA5"/>
    <w:pPr>
      <w:spacing w:after="0" w:line="240" w:lineRule="auto"/>
    </w:pPr>
    <w:rPr>
      <w:rFonts w:eastAsiaTheme="minorHAnsi"/>
    </w:rPr>
  </w:style>
  <w:style w:type="paragraph" w:customStyle="1" w:styleId="C30FF16666F04407A1283948C0C1CAAB2">
    <w:name w:val="C30FF16666F04407A1283948C0C1CAAB2"/>
    <w:rsid w:val="00D75DA5"/>
    <w:pPr>
      <w:spacing w:after="0" w:line="240" w:lineRule="auto"/>
    </w:pPr>
    <w:rPr>
      <w:rFonts w:eastAsiaTheme="minorHAnsi"/>
    </w:rPr>
  </w:style>
  <w:style w:type="paragraph" w:customStyle="1" w:styleId="CCA63ED232AF473481D2942951915E961">
    <w:name w:val="CCA63ED232AF473481D2942951915E961"/>
    <w:rsid w:val="00D75DA5"/>
    <w:pPr>
      <w:spacing w:after="0" w:line="240" w:lineRule="auto"/>
    </w:pPr>
    <w:rPr>
      <w:rFonts w:eastAsiaTheme="minorHAnsi"/>
    </w:rPr>
  </w:style>
  <w:style w:type="paragraph" w:customStyle="1" w:styleId="E0CFA4F0304F4400A9E9980A2AF8A7281">
    <w:name w:val="E0CFA4F0304F4400A9E9980A2AF8A7281"/>
    <w:rsid w:val="00D75DA5"/>
    <w:pPr>
      <w:spacing w:after="0" w:line="240" w:lineRule="auto"/>
    </w:pPr>
    <w:rPr>
      <w:rFonts w:eastAsiaTheme="minorHAnsi"/>
    </w:rPr>
  </w:style>
  <w:style w:type="paragraph" w:customStyle="1" w:styleId="0BCACB33604B4BDAAE6A12E21F8950AA4">
    <w:name w:val="0BCACB33604B4BDAAE6A12E21F8950AA4"/>
    <w:rsid w:val="00D75DA5"/>
    <w:pPr>
      <w:spacing w:after="200" w:line="276" w:lineRule="auto"/>
    </w:pPr>
    <w:rPr>
      <w:color w:val="262626" w:themeColor="text1" w:themeTint="D9"/>
      <w:sz w:val="20"/>
      <w:szCs w:val="20"/>
    </w:rPr>
  </w:style>
  <w:style w:type="paragraph" w:customStyle="1" w:styleId="C30DF3856CF34EB9A086F88D958D7CFA1">
    <w:name w:val="C30DF3856CF34EB9A086F88D958D7CFA1"/>
    <w:rsid w:val="00D75DA5"/>
    <w:pPr>
      <w:spacing w:after="200" w:line="276" w:lineRule="auto"/>
    </w:pPr>
    <w:rPr>
      <w:color w:val="262626" w:themeColor="text1" w:themeTint="D9"/>
      <w:sz w:val="20"/>
      <w:szCs w:val="20"/>
    </w:rPr>
  </w:style>
  <w:style w:type="paragraph" w:customStyle="1" w:styleId="3E53DFA1D09344E486A0D1A9B0EE6B551">
    <w:name w:val="3E53DFA1D09344E486A0D1A9B0EE6B551"/>
    <w:rsid w:val="00D75DA5"/>
    <w:pPr>
      <w:spacing w:after="200" w:line="276" w:lineRule="auto"/>
    </w:pPr>
    <w:rPr>
      <w:color w:val="262626" w:themeColor="text1" w:themeTint="D9"/>
      <w:sz w:val="20"/>
      <w:szCs w:val="20"/>
    </w:rPr>
  </w:style>
  <w:style w:type="paragraph" w:customStyle="1" w:styleId="A7AACD5D457B4246990C06FFB1BE2B8113">
    <w:name w:val="A7AACD5D457B4246990C06FFB1BE2B8113"/>
    <w:rsid w:val="00D75DA5"/>
    <w:pPr>
      <w:spacing w:after="0" w:line="240" w:lineRule="auto"/>
    </w:pPr>
    <w:rPr>
      <w:rFonts w:eastAsiaTheme="minorHAnsi"/>
    </w:rPr>
  </w:style>
  <w:style w:type="paragraph" w:customStyle="1" w:styleId="BF6E331E37894955A2A7BAFFB64589BE2">
    <w:name w:val="BF6E331E37894955A2A7BAFFB64589BE2"/>
    <w:rsid w:val="00D75DA5"/>
    <w:pPr>
      <w:spacing w:after="0" w:line="240" w:lineRule="auto"/>
    </w:pPr>
    <w:rPr>
      <w:rFonts w:eastAsiaTheme="minorHAnsi"/>
    </w:rPr>
  </w:style>
  <w:style w:type="paragraph" w:customStyle="1" w:styleId="10434AC488B64862A7D374C6C26D813D9">
    <w:name w:val="10434AC488B64862A7D374C6C26D813D9"/>
    <w:rsid w:val="00D75DA5"/>
    <w:pPr>
      <w:spacing w:after="0" w:line="240" w:lineRule="auto"/>
    </w:pPr>
    <w:rPr>
      <w:rFonts w:eastAsiaTheme="minorHAnsi"/>
    </w:rPr>
  </w:style>
  <w:style w:type="paragraph" w:customStyle="1" w:styleId="CB51A52E8BA14907983B845816AC48671">
    <w:name w:val="CB51A52E8BA14907983B845816AC48671"/>
    <w:rsid w:val="00D75DA5"/>
    <w:pPr>
      <w:spacing w:after="0" w:line="240" w:lineRule="auto"/>
    </w:pPr>
    <w:rPr>
      <w:rFonts w:eastAsiaTheme="minorHAnsi"/>
    </w:rPr>
  </w:style>
  <w:style w:type="paragraph" w:customStyle="1" w:styleId="FB23496E02144E2BBCCF2E3E6F6B5AF41">
    <w:name w:val="FB23496E02144E2BBCCF2E3E6F6B5AF41"/>
    <w:rsid w:val="00D75DA5"/>
    <w:pPr>
      <w:spacing w:after="0" w:line="240" w:lineRule="auto"/>
    </w:pPr>
    <w:rPr>
      <w:rFonts w:eastAsiaTheme="minorHAnsi"/>
    </w:rPr>
  </w:style>
  <w:style w:type="paragraph" w:customStyle="1" w:styleId="DB03842DEBA24925B518EAD1B20C40D520">
    <w:name w:val="DB03842DEBA24925B518EAD1B20C40D520"/>
    <w:rsid w:val="00D75DA5"/>
    <w:pPr>
      <w:spacing w:after="0" w:line="240" w:lineRule="auto"/>
    </w:pPr>
    <w:rPr>
      <w:rFonts w:eastAsiaTheme="minorHAnsi"/>
    </w:rPr>
  </w:style>
  <w:style w:type="paragraph" w:customStyle="1" w:styleId="19CBD6300BAF424191F60C8902412E865">
    <w:name w:val="19CBD6300BAF424191F60C8902412E865"/>
    <w:rsid w:val="00D75DA5"/>
    <w:pPr>
      <w:spacing w:after="0" w:line="240" w:lineRule="auto"/>
    </w:pPr>
    <w:rPr>
      <w:rFonts w:eastAsiaTheme="minorHAnsi"/>
    </w:rPr>
  </w:style>
  <w:style w:type="paragraph" w:customStyle="1" w:styleId="7DDA67317C18405A8D16EC402D8E05DD9">
    <w:name w:val="7DDA67317C18405A8D16EC402D8E05DD9"/>
    <w:rsid w:val="00D75DA5"/>
    <w:pPr>
      <w:spacing w:after="200" w:line="276" w:lineRule="auto"/>
    </w:pPr>
    <w:rPr>
      <w:color w:val="262626" w:themeColor="text1" w:themeTint="D9"/>
      <w:sz w:val="20"/>
      <w:szCs w:val="20"/>
    </w:rPr>
  </w:style>
  <w:style w:type="paragraph" w:customStyle="1" w:styleId="C2845FFE855F4997BD842A5D3FCB7BEF3">
    <w:name w:val="C2845FFE855F4997BD842A5D3FCB7BEF3"/>
    <w:rsid w:val="00D75DA5"/>
    <w:pPr>
      <w:spacing w:after="200" w:line="276" w:lineRule="auto"/>
    </w:pPr>
    <w:rPr>
      <w:color w:val="262626" w:themeColor="text1" w:themeTint="D9"/>
      <w:sz w:val="20"/>
      <w:szCs w:val="20"/>
    </w:rPr>
  </w:style>
  <w:style w:type="paragraph" w:customStyle="1" w:styleId="5FAF1C30623F4D3CA559251DF7090E789">
    <w:name w:val="5FAF1C30623F4D3CA559251DF7090E789"/>
    <w:rsid w:val="00D75DA5"/>
    <w:pPr>
      <w:spacing w:after="200" w:line="276" w:lineRule="auto"/>
    </w:pPr>
    <w:rPr>
      <w:color w:val="262626" w:themeColor="text1" w:themeTint="D9"/>
      <w:sz w:val="20"/>
      <w:szCs w:val="20"/>
    </w:rPr>
  </w:style>
  <w:style w:type="paragraph" w:customStyle="1" w:styleId="25CE34560ED348E2A2F2E6FDDA64567917">
    <w:name w:val="25CE34560ED348E2A2F2E6FDDA64567917"/>
    <w:rsid w:val="00D75DA5"/>
    <w:pPr>
      <w:spacing w:after="200" w:line="276" w:lineRule="auto"/>
    </w:pPr>
    <w:rPr>
      <w:color w:val="262626" w:themeColor="text1" w:themeTint="D9"/>
      <w:sz w:val="20"/>
      <w:szCs w:val="20"/>
    </w:rPr>
  </w:style>
  <w:style w:type="paragraph" w:customStyle="1" w:styleId="E945B5F2F2044561B8485F2B72AAE1F15">
    <w:name w:val="E945B5F2F2044561B8485F2B72AAE1F15"/>
    <w:rsid w:val="00D75DA5"/>
    <w:pPr>
      <w:spacing w:after="0" w:line="240" w:lineRule="auto"/>
    </w:pPr>
    <w:rPr>
      <w:rFonts w:eastAsiaTheme="minorHAnsi"/>
    </w:rPr>
  </w:style>
  <w:style w:type="paragraph" w:customStyle="1" w:styleId="C30FF16666F04407A1283948C0C1CAAB3">
    <w:name w:val="C30FF16666F04407A1283948C0C1CAAB3"/>
    <w:rsid w:val="00D75DA5"/>
    <w:pPr>
      <w:spacing w:after="0" w:line="240" w:lineRule="auto"/>
    </w:pPr>
    <w:rPr>
      <w:rFonts w:eastAsiaTheme="minorHAnsi"/>
    </w:rPr>
  </w:style>
  <w:style w:type="paragraph" w:customStyle="1" w:styleId="CCA63ED232AF473481D2942951915E962">
    <w:name w:val="CCA63ED232AF473481D2942951915E962"/>
    <w:rsid w:val="00D75DA5"/>
    <w:pPr>
      <w:spacing w:after="0" w:line="240" w:lineRule="auto"/>
    </w:pPr>
    <w:rPr>
      <w:rFonts w:eastAsiaTheme="minorHAnsi"/>
    </w:rPr>
  </w:style>
  <w:style w:type="paragraph" w:customStyle="1" w:styleId="E0CFA4F0304F4400A9E9980A2AF8A7282">
    <w:name w:val="E0CFA4F0304F4400A9E9980A2AF8A7282"/>
    <w:rsid w:val="00D75DA5"/>
    <w:pPr>
      <w:spacing w:after="0" w:line="240" w:lineRule="auto"/>
    </w:pPr>
    <w:rPr>
      <w:rFonts w:eastAsiaTheme="minorHAnsi"/>
    </w:rPr>
  </w:style>
  <w:style w:type="paragraph" w:customStyle="1" w:styleId="0BCACB33604B4BDAAE6A12E21F8950AA5">
    <w:name w:val="0BCACB33604B4BDAAE6A12E21F8950AA5"/>
    <w:rsid w:val="00D75DA5"/>
    <w:pPr>
      <w:spacing w:after="200" w:line="276" w:lineRule="auto"/>
    </w:pPr>
    <w:rPr>
      <w:color w:val="262626" w:themeColor="text1" w:themeTint="D9"/>
      <w:sz w:val="20"/>
      <w:szCs w:val="20"/>
    </w:rPr>
  </w:style>
  <w:style w:type="paragraph" w:customStyle="1" w:styleId="C30DF3856CF34EB9A086F88D958D7CFA2">
    <w:name w:val="C30DF3856CF34EB9A086F88D958D7CFA2"/>
    <w:rsid w:val="00D75DA5"/>
    <w:pPr>
      <w:spacing w:after="200" w:line="276" w:lineRule="auto"/>
    </w:pPr>
    <w:rPr>
      <w:color w:val="262626" w:themeColor="text1" w:themeTint="D9"/>
      <w:sz w:val="20"/>
      <w:szCs w:val="20"/>
    </w:rPr>
  </w:style>
  <w:style w:type="paragraph" w:customStyle="1" w:styleId="3E53DFA1D09344E486A0D1A9B0EE6B552">
    <w:name w:val="3E53DFA1D09344E486A0D1A9B0EE6B552"/>
    <w:rsid w:val="00D75DA5"/>
    <w:pPr>
      <w:spacing w:after="200" w:line="276" w:lineRule="auto"/>
    </w:pPr>
    <w:rPr>
      <w:color w:val="262626" w:themeColor="text1" w:themeTint="D9"/>
      <w:sz w:val="20"/>
      <w:szCs w:val="20"/>
    </w:rPr>
  </w:style>
  <w:style w:type="paragraph" w:customStyle="1" w:styleId="4A9851A3C91E4EB6A9207F6700C7E6D5">
    <w:name w:val="4A9851A3C91E4EB6A9207F6700C7E6D5"/>
    <w:rsid w:val="00D75DA5"/>
  </w:style>
  <w:style w:type="paragraph" w:customStyle="1" w:styleId="94EB1CF8350F4655853A1192F4D1C4CF">
    <w:name w:val="94EB1CF8350F4655853A1192F4D1C4CF"/>
    <w:rsid w:val="00D75DA5"/>
  </w:style>
  <w:style w:type="paragraph" w:customStyle="1" w:styleId="A7AACD5D457B4246990C06FFB1BE2B8114">
    <w:name w:val="A7AACD5D457B4246990C06FFB1BE2B8114"/>
    <w:rsid w:val="00D75DA5"/>
    <w:pPr>
      <w:spacing w:after="0" w:line="240" w:lineRule="auto"/>
    </w:pPr>
    <w:rPr>
      <w:rFonts w:eastAsiaTheme="minorHAnsi"/>
    </w:rPr>
  </w:style>
  <w:style w:type="paragraph" w:customStyle="1" w:styleId="BF6E331E37894955A2A7BAFFB64589BE3">
    <w:name w:val="BF6E331E37894955A2A7BAFFB64589BE3"/>
    <w:rsid w:val="00D75DA5"/>
    <w:pPr>
      <w:spacing w:after="0" w:line="240" w:lineRule="auto"/>
    </w:pPr>
    <w:rPr>
      <w:rFonts w:eastAsiaTheme="minorHAnsi"/>
    </w:rPr>
  </w:style>
  <w:style w:type="paragraph" w:customStyle="1" w:styleId="10434AC488B64862A7D374C6C26D813D10">
    <w:name w:val="10434AC488B64862A7D374C6C26D813D10"/>
    <w:rsid w:val="00D75DA5"/>
    <w:pPr>
      <w:spacing w:after="0" w:line="240" w:lineRule="auto"/>
    </w:pPr>
    <w:rPr>
      <w:rFonts w:eastAsiaTheme="minorHAnsi"/>
    </w:rPr>
  </w:style>
  <w:style w:type="paragraph" w:customStyle="1" w:styleId="CB51A52E8BA14907983B845816AC48672">
    <w:name w:val="CB51A52E8BA14907983B845816AC48672"/>
    <w:rsid w:val="00D75DA5"/>
    <w:pPr>
      <w:spacing w:after="0" w:line="240" w:lineRule="auto"/>
    </w:pPr>
    <w:rPr>
      <w:rFonts w:eastAsiaTheme="minorHAnsi"/>
    </w:rPr>
  </w:style>
  <w:style w:type="paragraph" w:customStyle="1" w:styleId="FB23496E02144E2BBCCF2E3E6F6B5AF42">
    <w:name w:val="FB23496E02144E2BBCCF2E3E6F6B5AF42"/>
    <w:rsid w:val="00D75DA5"/>
    <w:pPr>
      <w:spacing w:after="0" w:line="240" w:lineRule="auto"/>
    </w:pPr>
    <w:rPr>
      <w:rFonts w:eastAsiaTheme="minorHAnsi"/>
    </w:rPr>
  </w:style>
  <w:style w:type="paragraph" w:customStyle="1" w:styleId="DB03842DEBA24925B518EAD1B20C40D521">
    <w:name w:val="DB03842DEBA24925B518EAD1B20C40D521"/>
    <w:rsid w:val="00D75DA5"/>
    <w:pPr>
      <w:spacing w:after="0" w:line="240" w:lineRule="auto"/>
    </w:pPr>
    <w:rPr>
      <w:rFonts w:eastAsiaTheme="minorHAnsi"/>
    </w:rPr>
  </w:style>
  <w:style w:type="paragraph" w:customStyle="1" w:styleId="19CBD6300BAF424191F60C8902412E866">
    <w:name w:val="19CBD6300BAF424191F60C8902412E866"/>
    <w:rsid w:val="00D75DA5"/>
    <w:pPr>
      <w:spacing w:after="0" w:line="240" w:lineRule="auto"/>
    </w:pPr>
    <w:rPr>
      <w:rFonts w:eastAsiaTheme="minorHAnsi"/>
    </w:rPr>
  </w:style>
  <w:style w:type="paragraph" w:customStyle="1" w:styleId="7DDA67317C18405A8D16EC402D8E05DD10">
    <w:name w:val="7DDA67317C18405A8D16EC402D8E05DD10"/>
    <w:rsid w:val="00D75DA5"/>
    <w:pPr>
      <w:spacing w:after="200" w:line="276" w:lineRule="auto"/>
    </w:pPr>
    <w:rPr>
      <w:color w:val="262626" w:themeColor="text1" w:themeTint="D9"/>
      <w:sz w:val="20"/>
      <w:szCs w:val="20"/>
    </w:rPr>
  </w:style>
  <w:style w:type="paragraph" w:customStyle="1" w:styleId="C2845FFE855F4997BD842A5D3FCB7BEF4">
    <w:name w:val="C2845FFE855F4997BD842A5D3FCB7BEF4"/>
    <w:rsid w:val="00D75DA5"/>
    <w:pPr>
      <w:spacing w:after="200" w:line="276" w:lineRule="auto"/>
    </w:pPr>
    <w:rPr>
      <w:color w:val="262626" w:themeColor="text1" w:themeTint="D9"/>
      <w:sz w:val="20"/>
      <w:szCs w:val="20"/>
    </w:rPr>
  </w:style>
  <w:style w:type="paragraph" w:customStyle="1" w:styleId="5FAF1C30623F4D3CA559251DF7090E7810">
    <w:name w:val="5FAF1C30623F4D3CA559251DF7090E7810"/>
    <w:rsid w:val="00D75DA5"/>
    <w:pPr>
      <w:spacing w:after="200" w:line="276" w:lineRule="auto"/>
    </w:pPr>
    <w:rPr>
      <w:color w:val="262626" w:themeColor="text1" w:themeTint="D9"/>
      <w:sz w:val="20"/>
      <w:szCs w:val="20"/>
    </w:rPr>
  </w:style>
  <w:style w:type="paragraph" w:customStyle="1" w:styleId="25CE34560ED348E2A2F2E6FDDA64567918">
    <w:name w:val="25CE34560ED348E2A2F2E6FDDA64567918"/>
    <w:rsid w:val="00D75DA5"/>
    <w:pPr>
      <w:spacing w:after="200" w:line="276" w:lineRule="auto"/>
    </w:pPr>
    <w:rPr>
      <w:color w:val="262626" w:themeColor="text1" w:themeTint="D9"/>
      <w:sz w:val="20"/>
      <w:szCs w:val="20"/>
    </w:rPr>
  </w:style>
  <w:style w:type="paragraph" w:customStyle="1" w:styleId="E945B5F2F2044561B8485F2B72AAE1F16">
    <w:name w:val="E945B5F2F2044561B8485F2B72AAE1F16"/>
    <w:rsid w:val="00D75DA5"/>
    <w:pPr>
      <w:spacing w:after="0" w:line="240" w:lineRule="auto"/>
    </w:pPr>
    <w:rPr>
      <w:rFonts w:eastAsiaTheme="minorHAnsi"/>
    </w:rPr>
  </w:style>
  <w:style w:type="paragraph" w:customStyle="1" w:styleId="C30FF16666F04407A1283948C0C1CAAB4">
    <w:name w:val="C30FF16666F04407A1283948C0C1CAAB4"/>
    <w:rsid w:val="00D75DA5"/>
    <w:pPr>
      <w:spacing w:after="0" w:line="240" w:lineRule="auto"/>
    </w:pPr>
    <w:rPr>
      <w:rFonts w:eastAsiaTheme="minorHAnsi"/>
    </w:rPr>
  </w:style>
  <w:style w:type="paragraph" w:customStyle="1" w:styleId="CCA63ED232AF473481D2942951915E963">
    <w:name w:val="CCA63ED232AF473481D2942951915E963"/>
    <w:rsid w:val="00D75DA5"/>
    <w:pPr>
      <w:spacing w:after="0" w:line="240" w:lineRule="auto"/>
    </w:pPr>
    <w:rPr>
      <w:rFonts w:eastAsiaTheme="minorHAnsi"/>
    </w:rPr>
  </w:style>
  <w:style w:type="paragraph" w:customStyle="1" w:styleId="E0CFA4F0304F4400A9E9980A2AF8A7283">
    <w:name w:val="E0CFA4F0304F4400A9E9980A2AF8A7283"/>
    <w:rsid w:val="00D75DA5"/>
    <w:pPr>
      <w:spacing w:after="0" w:line="240" w:lineRule="auto"/>
    </w:pPr>
    <w:rPr>
      <w:rFonts w:eastAsiaTheme="minorHAnsi"/>
    </w:rPr>
  </w:style>
  <w:style w:type="paragraph" w:customStyle="1" w:styleId="0BCACB33604B4BDAAE6A12E21F8950AA6">
    <w:name w:val="0BCACB33604B4BDAAE6A12E21F8950AA6"/>
    <w:rsid w:val="00D75DA5"/>
    <w:pPr>
      <w:spacing w:after="200" w:line="276" w:lineRule="auto"/>
    </w:pPr>
    <w:rPr>
      <w:color w:val="262626" w:themeColor="text1" w:themeTint="D9"/>
      <w:sz w:val="20"/>
      <w:szCs w:val="20"/>
    </w:rPr>
  </w:style>
  <w:style w:type="paragraph" w:customStyle="1" w:styleId="C30DF3856CF34EB9A086F88D958D7CFA3">
    <w:name w:val="C30DF3856CF34EB9A086F88D958D7CFA3"/>
    <w:rsid w:val="00D75DA5"/>
    <w:pPr>
      <w:spacing w:after="200" w:line="276" w:lineRule="auto"/>
    </w:pPr>
    <w:rPr>
      <w:color w:val="262626" w:themeColor="text1" w:themeTint="D9"/>
      <w:sz w:val="20"/>
      <w:szCs w:val="20"/>
    </w:rPr>
  </w:style>
  <w:style w:type="paragraph" w:customStyle="1" w:styleId="3E53DFA1D09344E486A0D1A9B0EE6B553">
    <w:name w:val="3E53DFA1D09344E486A0D1A9B0EE6B553"/>
    <w:rsid w:val="00D75DA5"/>
    <w:pPr>
      <w:spacing w:after="200" w:line="276" w:lineRule="auto"/>
    </w:pPr>
    <w:rPr>
      <w:color w:val="262626" w:themeColor="text1" w:themeTint="D9"/>
      <w:sz w:val="20"/>
      <w:szCs w:val="20"/>
    </w:rPr>
  </w:style>
  <w:style w:type="paragraph" w:customStyle="1" w:styleId="4A9851A3C91E4EB6A9207F6700C7E6D51">
    <w:name w:val="4A9851A3C91E4EB6A9207F6700C7E6D51"/>
    <w:rsid w:val="00D75DA5"/>
    <w:pPr>
      <w:spacing w:after="200" w:line="276" w:lineRule="auto"/>
    </w:pPr>
    <w:rPr>
      <w:color w:val="262626" w:themeColor="text1" w:themeTint="D9"/>
      <w:sz w:val="20"/>
      <w:szCs w:val="20"/>
    </w:rPr>
  </w:style>
  <w:style w:type="paragraph" w:customStyle="1" w:styleId="94EB1CF8350F4655853A1192F4D1C4CF1">
    <w:name w:val="94EB1CF8350F4655853A1192F4D1C4CF1"/>
    <w:rsid w:val="00D75DA5"/>
    <w:pPr>
      <w:spacing w:after="200" w:line="276" w:lineRule="auto"/>
    </w:pPr>
    <w:rPr>
      <w:color w:val="262626" w:themeColor="text1" w:themeTint="D9"/>
      <w:sz w:val="20"/>
      <w:szCs w:val="20"/>
    </w:rPr>
  </w:style>
  <w:style w:type="paragraph" w:customStyle="1" w:styleId="182C4AEFEDC74121ADF2C94ED2103730">
    <w:name w:val="182C4AEFEDC74121ADF2C94ED2103730"/>
    <w:rsid w:val="00D75DA5"/>
    <w:pPr>
      <w:spacing w:after="200" w:line="276" w:lineRule="auto"/>
    </w:pPr>
    <w:rPr>
      <w:color w:val="262626" w:themeColor="text1" w:themeTint="D9"/>
      <w:sz w:val="20"/>
      <w:szCs w:val="20"/>
    </w:rPr>
  </w:style>
  <w:style w:type="paragraph" w:customStyle="1" w:styleId="2966D7DBA3864CD8B24D1E93FE6D5C56">
    <w:name w:val="2966D7DBA3864CD8B24D1E93FE6D5C56"/>
    <w:rsid w:val="00D75DA5"/>
    <w:pPr>
      <w:spacing w:after="200" w:line="276" w:lineRule="auto"/>
    </w:pPr>
    <w:rPr>
      <w:color w:val="262626" w:themeColor="text1" w:themeTint="D9"/>
      <w:sz w:val="20"/>
      <w:szCs w:val="20"/>
    </w:rPr>
  </w:style>
  <w:style w:type="paragraph" w:customStyle="1" w:styleId="A7AACD5D457B4246990C06FFB1BE2B8115">
    <w:name w:val="A7AACD5D457B4246990C06FFB1BE2B8115"/>
    <w:rsid w:val="00D75DA5"/>
    <w:pPr>
      <w:spacing w:after="0" w:line="240" w:lineRule="auto"/>
    </w:pPr>
    <w:rPr>
      <w:rFonts w:eastAsiaTheme="minorHAnsi"/>
    </w:rPr>
  </w:style>
  <w:style w:type="paragraph" w:customStyle="1" w:styleId="BF6E331E37894955A2A7BAFFB64589BE4">
    <w:name w:val="BF6E331E37894955A2A7BAFFB64589BE4"/>
    <w:rsid w:val="00D75DA5"/>
    <w:pPr>
      <w:spacing w:after="0" w:line="240" w:lineRule="auto"/>
    </w:pPr>
    <w:rPr>
      <w:rFonts w:eastAsiaTheme="minorHAnsi"/>
    </w:rPr>
  </w:style>
  <w:style w:type="paragraph" w:customStyle="1" w:styleId="10434AC488B64862A7D374C6C26D813D11">
    <w:name w:val="10434AC488B64862A7D374C6C26D813D11"/>
    <w:rsid w:val="00D75DA5"/>
    <w:pPr>
      <w:spacing w:after="0" w:line="240" w:lineRule="auto"/>
    </w:pPr>
    <w:rPr>
      <w:rFonts w:eastAsiaTheme="minorHAnsi"/>
    </w:rPr>
  </w:style>
  <w:style w:type="paragraph" w:customStyle="1" w:styleId="CB51A52E8BA14907983B845816AC48673">
    <w:name w:val="CB51A52E8BA14907983B845816AC48673"/>
    <w:rsid w:val="00D75DA5"/>
    <w:pPr>
      <w:spacing w:after="0" w:line="240" w:lineRule="auto"/>
    </w:pPr>
    <w:rPr>
      <w:rFonts w:eastAsiaTheme="minorHAnsi"/>
    </w:rPr>
  </w:style>
  <w:style w:type="paragraph" w:customStyle="1" w:styleId="FB23496E02144E2BBCCF2E3E6F6B5AF43">
    <w:name w:val="FB23496E02144E2BBCCF2E3E6F6B5AF43"/>
    <w:rsid w:val="00D75DA5"/>
    <w:pPr>
      <w:spacing w:after="0" w:line="240" w:lineRule="auto"/>
    </w:pPr>
    <w:rPr>
      <w:rFonts w:eastAsiaTheme="minorHAnsi"/>
    </w:rPr>
  </w:style>
  <w:style w:type="paragraph" w:customStyle="1" w:styleId="DB03842DEBA24925B518EAD1B20C40D522">
    <w:name w:val="DB03842DEBA24925B518EAD1B20C40D522"/>
    <w:rsid w:val="00D75DA5"/>
    <w:pPr>
      <w:spacing w:after="0" w:line="240" w:lineRule="auto"/>
    </w:pPr>
    <w:rPr>
      <w:rFonts w:eastAsiaTheme="minorHAnsi"/>
    </w:rPr>
  </w:style>
  <w:style w:type="paragraph" w:customStyle="1" w:styleId="19CBD6300BAF424191F60C8902412E867">
    <w:name w:val="19CBD6300BAF424191F60C8902412E867"/>
    <w:rsid w:val="00D75DA5"/>
    <w:pPr>
      <w:spacing w:after="0" w:line="240" w:lineRule="auto"/>
    </w:pPr>
    <w:rPr>
      <w:rFonts w:eastAsiaTheme="minorHAnsi"/>
    </w:rPr>
  </w:style>
  <w:style w:type="paragraph" w:customStyle="1" w:styleId="7DDA67317C18405A8D16EC402D8E05DD11">
    <w:name w:val="7DDA67317C18405A8D16EC402D8E05DD11"/>
    <w:rsid w:val="00D75DA5"/>
    <w:pPr>
      <w:spacing w:after="200" w:line="276" w:lineRule="auto"/>
    </w:pPr>
    <w:rPr>
      <w:color w:val="262626" w:themeColor="text1" w:themeTint="D9"/>
      <w:sz w:val="20"/>
      <w:szCs w:val="20"/>
    </w:rPr>
  </w:style>
  <w:style w:type="paragraph" w:customStyle="1" w:styleId="C2845FFE855F4997BD842A5D3FCB7BEF5">
    <w:name w:val="C2845FFE855F4997BD842A5D3FCB7BEF5"/>
    <w:rsid w:val="00D75DA5"/>
    <w:pPr>
      <w:spacing w:after="200" w:line="276" w:lineRule="auto"/>
    </w:pPr>
    <w:rPr>
      <w:color w:val="262626" w:themeColor="text1" w:themeTint="D9"/>
      <w:sz w:val="20"/>
      <w:szCs w:val="20"/>
    </w:rPr>
  </w:style>
  <w:style w:type="paragraph" w:customStyle="1" w:styleId="5FAF1C30623F4D3CA559251DF7090E7811">
    <w:name w:val="5FAF1C30623F4D3CA559251DF7090E7811"/>
    <w:rsid w:val="00D75DA5"/>
    <w:pPr>
      <w:spacing w:after="200" w:line="276" w:lineRule="auto"/>
    </w:pPr>
    <w:rPr>
      <w:color w:val="262626" w:themeColor="text1" w:themeTint="D9"/>
      <w:sz w:val="20"/>
      <w:szCs w:val="20"/>
    </w:rPr>
  </w:style>
  <w:style w:type="paragraph" w:customStyle="1" w:styleId="25CE34560ED348E2A2F2E6FDDA64567919">
    <w:name w:val="25CE34560ED348E2A2F2E6FDDA64567919"/>
    <w:rsid w:val="00D75DA5"/>
    <w:pPr>
      <w:spacing w:after="200" w:line="276" w:lineRule="auto"/>
    </w:pPr>
    <w:rPr>
      <w:color w:val="262626" w:themeColor="text1" w:themeTint="D9"/>
      <w:sz w:val="20"/>
      <w:szCs w:val="20"/>
    </w:rPr>
  </w:style>
  <w:style w:type="paragraph" w:customStyle="1" w:styleId="E945B5F2F2044561B8485F2B72AAE1F17">
    <w:name w:val="E945B5F2F2044561B8485F2B72AAE1F17"/>
    <w:rsid w:val="00D75DA5"/>
    <w:pPr>
      <w:spacing w:after="0" w:line="240" w:lineRule="auto"/>
    </w:pPr>
    <w:rPr>
      <w:rFonts w:eastAsiaTheme="minorHAnsi"/>
    </w:rPr>
  </w:style>
  <w:style w:type="paragraph" w:customStyle="1" w:styleId="C30FF16666F04407A1283948C0C1CAAB5">
    <w:name w:val="C30FF16666F04407A1283948C0C1CAAB5"/>
    <w:rsid w:val="00D75DA5"/>
    <w:pPr>
      <w:spacing w:after="0" w:line="240" w:lineRule="auto"/>
    </w:pPr>
    <w:rPr>
      <w:rFonts w:eastAsiaTheme="minorHAnsi"/>
    </w:rPr>
  </w:style>
  <w:style w:type="paragraph" w:customStyle="1" w:styleId="CCA63ED232AF473481D2942951915E964">
    <w:name w:val="CCA63ED232AF473481D2942951915E964"/>
    <w:rsid w:val="00D75DA5"/>
    <w:pPr>
      <w:spacing w:after="0" w:line="240" w:lineRule="auto"/>
    </w:pPr>
    <w:rPr>
      <w:rFonts w:eastAsiaTheme="minorHAnsi"/>
    </w:rPr>
  </w:style>
  <w:style w:type="paragraph" w:customStyle="1" w:styleId="E0CFA4F0304F4400A9E9980A2AF8A7284">
    <w:name w:val="E0CFA4F0304F4400A9E9980A2AF8A7284"/>
    <w:rsid w:val="00D75DA5"/>
    <w:pPr>
      <w:spacing w:after="0" w:line="240" w:lineRule="auto"/>
    </w:pPr>
    <w:rPr>
      <w:rFonts w:eastAsiaTheme="minorHAnsi"/>
    </w:rPr>
  </w:style>
  <w:style w:type="paragraph" w:customStyle="1" w:styleId="0BCACB33604B4BDAAE6A12E21F8950AA7">
    <w:name w:val="0BCACB33604B4BDAAE6A12E21F8950AA7"/>
    <w:rsid w:val="00D75DA5"/>
    <w:pPr>
      <w:spacing w:after="200" w:line="276" w:lineRule="auto"/>
    </w:pPr>
    <w:rPr>
      <w:color w:val="262626" w:themeColor="text1" w:themeTint="D9"/>
      <w:sz w:val="20"/>
      <w:szCs w:val="20"/>
    </w:rPr>
  </w:style>
  <w:style w:type="paragraph" w:customStyle="1" w:styleId="C30DF3856CF34EB9A086F88D958D7CFA4">
    <w:name w:val="C30DF3856CF34EB9A086F88D958D7CFA4"/>
    <w:rsid w:val="00D75DA5"/>
    <w:pPr>
      <w:spacing w:after="200" w:line="276" w:lineRule="auto"/>
    </w:pPr>
    <w:rPr>
      <w:color w:val="262626" w:themeColor="text1" w:themeTint="D9"/>
      <w:sz w:val="20"/>
      <w:szCs w:val="20"/>
    </w:rPr>
  </w:style>
  <w:style w:type="paragraph" w:customStyle="1" w:styleId="3E53DFA1D09344E486A0D1A9B0EE6B554">
    <w:name w:val="3E53DFA1D09344E486A0D1A9B0EE6B554"/>
    <w:rsid w:val="00D75DA5"/>
    <w:pPr>
      <w:spacing w:after="200" w:line="276" w:lineRule="auto"/>
    </w:pPr>
    <w:rPr>
      <w:color w:val="262626" w:themeColor="text1" w:themeTint="D9"/>
      <w:sz w:val="20"/>
      <w:szCs w:val="20"/>
    </w:rPr>
  </w:style>
  <w:style w:type="paragraph" w:customStyle="1" w:styleId="4A9851A3C91E4EB6A9207F6700C7E6D52">
    <w:name w:val="4A9851A3C91E4EB6A9207F6700C7E6D52"/>
    <w:rsid w:val="00D75DA5"/>
    <w:pPr>
      <w:spacing w:after="200" w:line="276" w:lineRule="auto"/>
    </w:pPr>
    <w:rPr>
      <w:color w:val="262626" w:themeColor="text1" w:themeTint="D9"/>
      <w:sz w:val="20"/>
      <w:szCs w:val="20"/>
    </w:rPr>
  </w:style>
  <w:style w:type="paragraph" w:customStyle="1" w:styleId="94EB1CF8350F4655853A1192F4D1C4CF2">
    <w:name w:val="94EB1CF8350F4655853A1192F4D1C4CF2"/>
    <w:rsid w:val="00D75DA5"/>
    <w:pPr>
      <w:spacing w:after="200" w:line="276" w:lineRule="auto"/>
    </w:pPr>
    <w:rPr>
      <w:color w:val="262626" w:themeColor="text1" w:themeTint="D9"/>
      <w:sz w:val="20"/>
      <w:szCs w:val="20"/>
    </w:rPr>
  </w:style>
  <w:style w:type="paragraph" w:customStyle="1" w:styleId="182C4AEFEDC74121ADF2C94ED21037301">
    <w:name w:val="182C4AEFEDC74121ADF2C94ED21037301"/>
    <w:rsid w:val="00D75DA5"/>
    <w:pPr>
      <w:spacing w:after="200" w:line="276" w:lineRule="auto"/>
    </w:pPr>
    <w:rPr>
      <w:color w:val="262626" w:themeColor="text1" w:themeTint="D9"/>
      <w:sz w:val="20"/>
      <w:szCs w:val="20"/>
    </w:rPr>
  </w:style>
  <w:style w:type="paragraph" w:customStyle="1" w:styleId="2966D7DBA3864CD8B24D1E93FE6D5C561">
    <w:name w:val="2966D7DBA3864CD8B24D1E93FE6D5C561"/>
    <w:rsid w:val="00D75DA5"/>
    <w:pPr>
      <w:spacing w:after="200" w:line="276" w:lineRule="auto"/>
    </w:pPr>
    <w:rPr>
      <w:color w:val="262626" w:themeColor="text1" w:themeTint="D9"/>
      <w:sz w:val="20"/>
      <w:szCs w:val="20"/>
    </w:rPr>
  </w:style>
  <w:style w:type="paragraph" w:customStyle="1" w:styleId="8CD4D0B772234569ACF9C1E72CCD969E">
    <w:name w:val="8CD4D0B772234569ACF9C1E72CCD969E"/>
    <w:rsid w:val="00D75DA5"/>
    <w:pPr>
      <w:spacing w:after="200" w:line="276" w:lineRule="auto"/>
    </w:pPr>
    <w:rPr>
      <w:color w:val="262626" w:themeColor="text1" w:themeTint="D9"/>
      <w:sz w:val="20"/>
      <w:szCs w:val="20"/>
    </w:rPr>
  </w:style>
  <w:style w:type="paragraph" w:customStyle="1" w:styleId="A7AACD5D457B4246990C06FFB1BE2B8116">
    <w:name w:val="A7AACD5D457B4246990C06FFB1BE2B8116"/>
    <w:rsid w:val="00D75DA5"/>
    <w:pPr>
      <w:spacing w:after="0" w:line="240" w:lineRule="auto"/>
    </w:pPr>
    <w:rPr>
      <w:rFonts w:eastAsiaTheme="minorHAnsi"/>
    </w:rPr>
  </w:style>
  <w:style w:type="paragraph" w:customStyle="1" w:styleId="BF6E331E37894955A2A7BAFFB64589BE5">
    <w:name w:val="BF6E331E37894955A2A7BAFFB64589BE5"/>
    <w:rsid w:val="00D75DA5"/>
    <w:pPr>
      <w:spacing w:after="0" w:line="240" w:lineRule="auto"/>
    </w:pPr>
    <w:rPr>
      <w:rFonts w:eastAsiaTheme="minorHAnsi"/>
    </w:rPr>
  </w:style>
  <w:style w:type="paragraph" w:customStyle="1" w:styleId="10434AC488B64862A7D374C6C26D813D12">
    <w:name w:val="10434AC488B64862A7D374C6C26D813D12"/>
    <w:rsid w:val="00D75DA5"/>
    <w:pPr>
      <w:spacing w:after="0" w:line="240" w:lineRule="auto"/>
    </w:pPr>
    <w:rPr>
      <w:rFonts w:eastAsiaTheme="minorHAnsi"/>
    </w:rPr>
  </w:style>
  <w:style w:type="paragraph" w:customStyle="1" w:styleId="CB51A52E8BA14907983B845816AC48674">
    <w:name w:val="CB51A52E8BA14907983B845816AC48674"/>
    <w:rsid w:val="00D75DA5"/>
    <w:pPr>
      <w:spacing w:after="0" w:line="240" w:lineRule="auto"/>
    </w:pPr>
    <w:rPr>
      <w:rFonts w:eastAsiaTheme="minorHAnsi"/>
    </w:rPr>
  </w:style>
  <w:style w:type="paragraph" w:customStyle="1" w:styleId="FB23496E02144E2BBCCF2E3E6F6B5AF44">
    <w:name w:val="FB23496E02144E2BBCCF2E3E6F6B5AF44"/>
    <w:rsid w:val="00D75DA5"/>
    <w:pPr>
      <w:spacing w:after="0" w:line="240" w:lineRule="auto"/>
    </w:pPr>
    <w:rPr>
      <w:rFonts w:eastAsiaTheme="minorHAnsi"/>
    </w:rPr>
  </w:style>
  <w:style w:type="paragraph" w:customStyle="1" w:styleId="DB03842DEBA24925B518EAD1B20C40D523">
    <w:name w:val="DB03842DEBA24925B518EAD1B20C40D523"/>
    <w:rsid w:val="00D75DA5"/>
    <w:pPr>
      <w:spacing w:after="0" w:line="240" w:lineRule="auto"/>
    </w:pPr>
    <w:rPr>
      <w:rFonts w:eastAsiaTheme="minorHAnsi"/>
    </w:rPr>
  </w:style>
  <w:style w:type="paragraph" w:customStyle="1" w:styleId="19CBD6300BAF424191F60C8902412E868">
    <w:name w:val="19CBD6300BAF424191F60C8902412E868"/>
    <w:rsid w:val="00D75DA5"/>
    <w:pPr>
      <w:spacing w:after="0" w:line="240" w:lineRule="auto"/>
    </w:pPr>
    <w:rPr>
      <w:rFonts w:eastAsiaTheme="minorHAnsi"/>
    </w:rPr>
  </w:style>
  <w:style w:type="paragraph" w:customStyle="1" w:styleId="7DDA67317C18405A8D16EC402D8E05DD12">
    <w:name w:val="7DDA67317C18405A8D16EC402D8E05DD12"/>
    <w:rsid w:val="00D75DA5"/>
    <w:pPr>
      <w:spacing w:after="200" w:line="276" w:lineRule="auto"/>
    </w:pPr>
    <w:rPr>
      <w:color w:val="262626" w:themeColor="text1" w:themeTint="D9"/>
      <w:sz w:val="20"/>
      <w:szCs w:val="20"/>
    </w:rPr>
  </w:style>
  <w:style w:type="paragraph" w:customStyle="1" w:styleId="C2845FFE855F4997BD842A5D3FCB7BEF6">
    <w:name w:val="C2845FFE855F4997BD842A5D3FCB7BEF6"/>
    <w:rsid w:val="00D75DA5"/>
    <w:pPr>
      <w:spacing w:after="200" w:line="276" w:lineRule="auto"/>
    </w:pPr>
    <w:rPr>
      <w:color w:val="262626" w:themeColor="text1" w:themeTint="D9"/>
      <w:sz w:val="20"/>
      <w:szCs w:val="20"/>
    </w:rPr>
  </w:style>
  <w:style w:type="paragraph" w:customStyle="1" w:styleId="5FAF1C30623F4D3CA559251DF7090E7812">
    <w:name w:val="5FAF1C30623F4D3CA559251DF7090E7812"/>
    <w:rsid w:val="00D75DA5"/>
    <w:pPr>
      <w:spacing w:after="200" w:line="276" w:lineRule="auto"/>
    </w:pPr>
    <w:rPr>
      <w:color w:val="262626" w:themeColor="text1" w:themeTint="D9"/>
      <w:sz w:val="20"/>
      <w:szCs w:val="20"/>
    </w:rPr>
  </w:style>
  <w:style w:type="paragraph" w:customStyle="1" w:styleId="25CE34560ED348E2A2F2E6FDDA64567920">
    <w:name w:val="25CE34560ED348E2A2F2E6FDDA64567920"/>
    <w:rsid w:val="00D75DA5"/>
    <w:pPr>
      <w:spacing w:after="200" w:line="276" w:lineRule="auto"/>
    </w:pPr>
    <w:rPr>
      <w:color w:val="262626" w:themeColor="text1" w:themeTint="D9"/>
      <w:sz w:val="20"/>
      <w:szCs w:val="20"/>
    </w:rPr>
  </w:style>
  <w:style w:type="paragraph" w:customStyle="1" w:styleId="E945B5F2F2044561B8485F2B72AAE1F18">
    <w:name w:val="E945B5F2F2044561B8485F2B72AAE1F18"/>
    <w:rsid w:val="00D75DA5"/>
    <w:pPr>
      <w:spacing w:after="0" w:line="240" w:lineRule="auto"/>
    </w:pPr>
    <w:rPr>
      <w:rFonts w:eastAsiaTheme="minorHAnsi"/>
    </w:rPr>
  </w:style>
  <w:style w:type="paragraph" w:customStyle="1" w:styleId="C30FF16666F04407A1283948C0C1CAAB6">
    <w:name w:val="C30FF16666F04407A1283948C0C1CAAB6"/>
    <w:rsid w:val="00D75DA5"/>
    <w:pPr>
      <w:spacing w:after="0" w:line="240" w:lineRule="auto"/>
    </w:pPr>
    <w:rPr>
      <w:rFonts w:eastAsiaTheme="minorHAnsi"/>
    </w:rPr>
  </w:style>
  <w:style w:type="paragraph" w:customStyle="1" w:styleId="CCA63ED232AF473481D2942951915E965">
    <w:name w:val="CCA63ED232AF473481D2942951915E965"/>
    <w:rsid w:val="00D75DA5"/>
    <w:pPr>
      <w:spacing w:after="0" w:line="240" w:lineRule="auto"/>
    </w:pPr>
    <w:rPr>
      <w:rFonts w:eastAsiaTheme="minorHAnsi"/>
    </w:rPr>
  </w:style>
  <w:style w:type="paragraph" w:customStyle="1" w:styleId="E0CFA4F0304F4400A9E9980A2AF8A7285">
    <w:name w:val="E0CFA4F0304F4400A9E9980A2AF8A7285"/>
    <w:rsid w:val="00D75DA5"/>
    <w:pPr>
      <w:spacing w:after="0" w:line="240" w:lineRule="auto"/>
    </w:pPr>
    <w:rPr>
      <w:rFonts w:eastAsiaTheme="minorHAnsi"/>
    </w:rPr>
  </w:style>
  <w:style w:type="paragraph" w:customStyle="1" w:styleId="0BCACB33604B4BDAAE6A12E21F8950AA8">
    <w:name w:val="0BCACB33604B4BDAAE6A12E21F8950AA8"/>
    <w:rsid w:val="00D75DA5"/>
    <w:pPr>
      <w:spacing w:after="200" w:line="276" w:lineRule="auto"/>
    </w:pPr>
    <w:rPr>
      <w:color w:val="262626" w:themeColor="text1" w:themeTint="D9"/>
      <w:sz w:val="20"/>
      <w:szCs w:val="20"/>
    </w:rPr>
  </w:style>
  <w:style w:type="paragraph" w:customStyle="1" w:styleId="C30DF3856CF34EB9A086F88D958D7CFA5">
    <w:name w:val="C30DF3856CF34EB9A086F88D958D7CFA5"/>
    <w:rsid w:val="00D75DA5"/>
    <w:pPr>
      <w:spacing w:after="200" w:line="276" w:lineRule="auto"/>
    </w:pPr>
    <w:rPr>
      <w:color w:val="262626" w:themeColor="text1" w:themeTint="D9"/>
      <w:sz w:val="20"/>
      <w:szCs w:val="20"/>
    </w:rPr>
  </w:style>
  <w:style w:type="paragraph" w:customStyle="1" w:styleId="3E53DFA1D09344E486A0D1A9B0EE6B555">
    <w:name w:val="3E53DFA1D09344E486A0D1A9B0EE6B555"/>
    <w:rsid w:val="00D75DA5"/>
    <w:pPr>
      <w:spacing w:after="200" w:line="276" w:lineRule="auto"/>
    </w:pPr>
    <w:rPr>
      <w:color w:val="262626" w:themeColor="text1" w:themeTint="D9"/>
      <w:sz w:val="20"/>
      <w:szCs w:val="20"/>
    </w:rPr>
  </w:style>
  <w:style w:type="paragraph" w:customStyle="1" w:styleId="4A9851A3C91E4EB6A9207F6700C7E6D53">
    <w:name w:val="4A9851A3C91E4EB6A9207F6700C7E6D53"/>
    <w:rsid w:val="00D75DA5"/>
    <w:pPr>
      <w:spacing w:after="200" w:line="276" w:lineRule="auto"/>
    </w:pPr>
    <w:rPr>
      <w:color w:val="262626" w:themeColor="text1" w:themeTint="D9"/>
      <w:sz w:val="20"/>
      <w:szCs w:val="20"/>
    </w:rPr>
  </w:style>
  <w:style w:type="paragraph" w:customStyle="1" w:styleId="94EB1CF8350F4655853A1192F4D1C4CF3">
    <w:name w:val="94EB1CF8350F4655853A1192F4D1C4CF3"/>
    <w:rsid w:val="00D75DA5"/>
    <w:pPr>
      <w:spacing w:after="200" w:line="276" w:lineRule="auto"/>
    </w:pPr>
    <w:rPr>
      <w:color w:val="262626" w:themeColor="text1" w:themeTint="D9"/>
      <w:sz w:val="20"/>
      <w:szCs w:val="20"/>
    </w:rPr>
  </w:style>
  <w:style w:type="paragraph" w:customStyle="1" w:styleId="182C4AEFEDC74121ADF2C94ED21037302">
    <w:name w:val="182C4AEFEDC74121ADF2C94ED21037302"/>
    <w:rsid w:val="00D75DA5"/>
    <w:pPr>
      <w:spacing w:after="200" w:line="276" w:lineRule="auto"/>
    </w:pPr>
    <w:rPr>
      <w:color w:val="262626" w:themeColor="text1" w:themeTint="D9"/>
      <w:sz w:val="20"/>
      <w:szCs w:val="20"/>
    </w:rPr>
  </w:style>
  <w:style w:type="paragraph" w:customStyle="1" w:styleId="2966D7DBA3864CD8B24D1E93FE6D5C562">
    <w:name w:val="2966D7DBA3864CD8B24D1E93FE6D5C562"/>
    <w:rsid w:val="00D75DA5"/>
    <w:pPr>
      <w:spacing w:after="200" w:line="276" w:lineRule="auto"/>
    </w:pPr>
    <w:rPr>
      <w:color w:val="262626" w:themeColor="text1" w:themeTint="D9"/>
      <w:sz w:val="20"/>
      <w:szCs w:val="20"/>
    </w:rPr>
  </w:style>
  <w:style w:type="paragraph" w:customStyle="1" w:styleId="8CD4D0B772234569ACF9C1E72CCD969E1">
    <w:name w:val="8CD4D0B772234569ACF9C1E72CCD969E1"/>
    <w:rsid w:val="00D75DA5"/>
    <w:pPr>
      <w:spacing w:after="200" w:line="276" w:lineRule="auto"/>
    </w:pPr>
    <w:rPr>
      <w:color w:val="262626" w:themeColor="text1" w:themeTint="D9"/>
      <w:sz w:val="20"/>
      <w:szCs w:val="20"/>
    </w:rPr>
  </w:style>
  <w:style w:type="paragraph" w:customStyle="1" w:styleId="A7AACD5D457B4246990C06FFB1BE2B8117">
    <w:name w:val="A7AACD5D457B4246990C06FFB1BE2B8117"/>
    <w:rsid w:val="00D75DA5"/>
    <w:pPr>
      <w:spacing w:after="0" w:line="240" w:lineRule="auto"/>
    </w:pPr>
    <w:rPr>
      <w:rFonts w:eastAsiaTheme="minorHAnsi"/>
    </w:rPr>
  </w:style>
  <w:style w:type="paragraph" w:customStyle="1" w:styleId="BF6E331E37894955A2A7BAFFB64589BE6">
    <w:name w:val="BF6E331E37894955A2A7BAFFB64589BE6"/>
    <w:rsid w:val="00D75DA5"/>
    <w:pPr>
      <w:spacing w:after="0" w:line="240" w:lineRule="auto"/>
    </w:pPr>
    <w:rPr>
      <w:rFonts w:eastAsiaTheme="minorHAnsi"/>
    </w:rPr>
  </w:style>
  <w:style w:type="paragraph" w:customStyle="1" w:styleId="10434AC488B64862A7D374C6C26D813D13">
    <w:name w:val="10434AC488B64862A7D374C6C26D813D13"/>
    <w:rsid w:val="00D75DA5"/>
    <w:pPr>
      <w:spacing w:after="0" w:line="240" w:lineRule="auto"/>
    </w:pPr>
    <w:rPr>
      <w:rFonts w:eastAsiaTheme="minorHAnsi"/>
    </w:rPr>
  </w:style>
  <w:style w:type="paragraph" w:customStyle="1" w:styleId="CB51A52E8BA14907983B845816AC48675">
    <w:name w:val="CB51A52E8BA14907983B845816AC48675"/>
    <w:rsid w:val="00D75DA5"/>
    <w:pPr>
      <w:spacing w:after="0" w:line="240" w:lineRule="auto"/>
    </w:pPr>
    <w:rPr>
      <w:rFonts w:eastAsiaTheme="minorHAnsi"/>
    </w:rPr>
  </w:style>
  <w:style w:type="paragraph" w:customStyle="1" w:styleId="FB23496E02144E2BBCCF2E3E6F6B5AF45">
    <w:name w:val="FB23496E02144E2BBCCF2E3E6F6B5AF45"/>
    <w:rsid w:val="00D75DA5"/>
    <w:pPr>
      <w:spacing w:after="0" w:line="240" w:lineRule="auto"/>
    </w:pPr>
    <w:rPr>
      <w:rFonts w:eastAsiaTheme="minorHAnsi"/>
    </w:rPr>
  </w:style>
  <w:style w:type="paragraph" w:customStyle="1" w:styleId="DB03842DEBA24925B518EAD1B20C40D524">
    <w:name w:val="DB03842DEBA24925B518EAD1B20C40D524"/>
    <w:rsid w:val="00D75DA5"/>
    <w:pPr>
      <w:spacing w:after="0" w:line="240" w:lineRule="auto"/>
    </w:pPr>
    <w:rPr>
      <w:rFonts w:eastAsiaTheme="minorHAnsi"/>
    </w:rPr>
  </w:style>
  <w:style w:type="paragraph" w:customStyle="1" w:styleId="19CBD6300BAF424191F60C8902412E869">
    <w:name w:val="19CBD6300BAF424191F60C8902412E869"/>
    <w:rsid w:val="00D75DA5"/>
    <w:pPr>
      <w:spacing w:after="0" w:line="240" w:lineRule="auto"/>
    </w:pPr>
    <w:rPr>
      <w:rFonts w:eastAsiaTheme="minorHAnsi"/>
    </w:rPr>
  </w:style>
  <w:style w:type="paragraph" w:customStyle="1" w:styleId="7DDA67317C18405A8D16EC402D8E05DD13">
    <w:name w:val="7DDA67317C18405A8D16EC402D8E05DD13"/>
    <w:rsid w:val="00D75DA5"/>
    <w:pPr>
      <w:spacing w:after="200" w:line="276" w:lineRule="auto"/>
    </w:pPr>
    <w:rPr>
      <w:color w:val="262626" w:themeColor="text1" w:themeTint="D9"/>
      <w:sz w:val="20"/>
      <w:szCs w:val="20"/>
    </w:rPr>
  </w:style>
  <w:style w:type="paragraph" w:customStyle="1" w:styleId="936BBDA626174EAFB64DAE2523DDB506">
    <w:name w:val="936BBDA626174EAFB64DAE2523DDB506"/>
    <w:rsid w:val="00D75DA5"/>
    <w:pPr>
      <w:spacing w:after="200" w:line="276" w:lineRule="auto"/>
    </w:pPr>
    <w:rPr>
      <w:color w:val="262626" w:themeColor="text1" w:themeTint="D9"/>
      <w:sz w:val="20"/>
      <w:szCs w:val="20"/>
    </w:rPr>
  </w:style>
  <w:style w:type="paragraph" w:customStyle="1" w:styleId="5FAF1C30623F4D3CA559251DF7090E7813">
    <w:name w:val="5FAF1C30623F4D3CA559251DF7090E7813"/>
    <w:rsid w:val="00D75DA5"/>
    <w:pPr>
      <w:spacing w:after="200" w:line="276" w:lineRule="auto"/>
    </w:pPr>
    <w:rPr>
      <w:color w:val="262626" w:themeColor="text1" w:themeTint="D9"/>
      <w:sz w:val="20"/>
      <w:szCs w:val="20"/>
    </w:rPr>
  </w:style>
  <w:style w:type="paragraph" w:customStyle="1" w:styleId="25CE34560ED348E2A2F2E6FDDA64567921">
    <w:name w:val="25CE34560ED348E2A2F2E6FDDA64567921"/>
    <w:rsid w:val="00D75DA5"/>
    <w:pPr>
      <w:spacing w:after="200" w:line="276" w:lineRule="auto"/>
    </w:pPr>
    <w:rPr>
      <w:color w:val="262626" w:themeColor="text1" w:themeTint="D9"/>
      <w:sz w:val="20"/>
      <w:szCs w:val="20"/>
    </w:rPr>
  </w:style>
  <w:style w:type="paragraph" w:customStyle="1" w:styleId="E945B5F2F2044561B8485F2B72AAE1F19">
    <w:name w:val="E945B5F2F2044561B8485F2B72AAE1F19"/>
    <w:rsid w:val="00D75DA5"/>
    <w:pPr>
      <w:spacing w:after="0" w:line="240" w:lineRule="auto"/>
    </w:pPr>
    <w:rPr>
      <w:rFonts w:eastAsiaTheme="minorHAnsi"/>
    </w:rPr>
  </w:style>
  <w:style w:type="paragraph" w:customStyle="1" w:styleId="C30FF16666F04407A1283948C0C1CAAB7">
    <w:name w:val="C30FF16666F04407A1283948C0C1CAAB7"/>
    <w:rsid w:val="00D75DA5"/>
    <w:pPr>
      <w:spacing w:after="0" w:line="240" w:lineRule="auto"/>
    </w:pPr>
    <w:rPr>
      <w:rFonts w:eastAsiaTheme="minorHAnsi"/>
    </w:rPr>
  </w:style>
  <w:style w:type="paragraph" w:customStyle="1" w:styleId="CCA63ED232AF473481D2942951915E966">
    <w:name w:val="CCA63ED232AF473481D2942951915E966"/>
    <w:rsid w:val="00D75DA5"/>
    <w:pPr>
      <w:spacing w:after="0" w:line="240" w:lineRule="auto"/>
    </w:pPr>
    <w:rPr>
      <w:rFonts w:eastAsiaTheme="minorHAnsi"/>
    </w:rPr>
  </w:style>
  <w:style w:type="paragraph" w:customStyle="1" w:styleId="E0CFA4F0304F4400A9E9980A2AF8A7286">
    <w:name w:val="E0CFA4F0304F4400A9E9980A2AF8A7286"/>
    <w:rsid w:val="00D75DA5"/>
    <w:pPr>
      <w:spacing w:after="0" w:line="240" w:lineRule="auto"/>
    </w:pPr>
    <w:rPr>
      <w:rFonts w:eastAsiaTheme="minorHAnsi"/>
    </w:rPr>
  </w:style>
  <w:style w:type="paragraph" w:customStyle="1" w:styleId="0BCACB33604B4BDAAE6A12E21F8950AA9">
    <w:name w:val="0BCACB33604B4BDAAE6A12E21F8950AA9"/>
    <w:rsid w:val="00D75DA5"/>
    <w:pPr>
      <w:spacing w:after="200" w:line="276" w:lineRule="auto"/>
    </w:pPr>
    <w:rPr>
      <w:color w:val="262626" w:themeColor="text1" w:themeTint="D9"/>
      <w:sz w:val="20"/>
      <w:szCs w:val="20"/>
    </w:rPr>
  </w:style>
  <w:style w:type="paragraph" w:customStyle="1" w:styleId="C30DF3856CF34EB9A086F88D958D7CFA6">
    <w:name w:val="C30DF3856CF34EB9A086F88D958D7CFA6"/>
    <w:rsid w:val="00D75DA5"/>
    <w:pPr>
      <w:spacing w:after="200" w:line="276" w:lineRule="auto"/>
    </w:pPr>
    <w:rPr>
      <w:color w:val="262626" w:themeColor="text1" w:themeTint="D9"/>
      <w:sz w:val="20"/>
      <w:szCs w:val="20"/>
    </w:rPr>
  </w:style>
  <w:style w:type="paragraph" w:customStyle="1" w:styleId="3E53DFA1D09344E486A0D1A9B0EE6B556">
    <w:name w:val="3E53DFA1D09344E486A0D1A9B0EE6B556"/>
    <w:rsid w:val="00D75DA5"/>
    <w:pPr>
      <w:spacing w:after="200" w:line="276" w:lineRule="auto"/>
    </w:pPr>
    <w:rPr>
      <w:color w:val="262626" w:themeColor="text1" w:themeTint="D9"/>
      <w:sz w:val="20"/>
      <w:szCs w:val="20"/>
    </w:rPr>
  </w:style>
  <w:style w:type="paragraph" w:customStyle="1" w:styleId="4A9851A3C91E4EB6A9207F6700C7E6D54">
    <w:name w:val="4A9851A3C91E4EB6A9207F6700C7E6D54"/>
    <w:rsid w:val="00D75DA5"/>
    <w:pPr>
      <w:spacing w:after="200" w:line="276" w:lineRule="auto"/>
    </w:pPr>
    <w:rPr>
      <w:color w:val="262626" w:themeColor="text1" w:themeTint="D9"/>
      <w:sz w:val="20"/>
      <w:szCs w:val="20"/>
    </w:rPr>
  </w:style>
  <w:style w:type="paragraph" w:customStyle="1" w:styleId="94EB1CF8350F4655853A1192F4D1C4CF4">
    <w:name w:val="94EB1CF8350F4655853A1192F4D1C4CF4"/>
    <w:rsid w:val="00D75DA5"/>
    <w:pPr>
      <w:spacing w:after="200" w:line="276" w:lineRule="auto"/>
    </w:pPr>
    <w:rPr>
      <w:color w:val="262626" w:themeColor="text1" w:themeTint="D9"/>
      <w:sz w:val="20"/>
      <w:szCs w:val="20"/>
    </w:rPr>
  </w:style>
  <w:style w:type="paragraph" w:customStyle="1" w:styleId="182C4AEFEDC74121ADF2C94ED21037303">
    <w:name w:val="182C4AEFEDC74121ADF2C94ED21037303"/>
    <w:rsid w:val="00D75DA5"/>
    <w:pPr>
      <w:spacing w:after="200" w:line="276" w:lineRule="auto"/>
    </w:pPr>
    <w:rPr>
      <w:color w:val="262626" w:themeColor="text1" w:themeTint="D9"/>
      <w:sz w:val="20"/>
      <w:szCs w:val="20"/>
    </w:rPr>
  </w:style>
  <w:style w:type="paragraph" w:customStyle="1" w:styleId="2966D7DBA3864CD8B24D1E93FE6D5C563">
    <w:name w:val="2966D7DBA3864CD8B24D1E93FE6D5C563"/>
    <w:rsid w:val="00D75DA5"/>
    <w:pPr>
      <w:spacing w:after="200" w:line="276" w:lineRule="auto"/>
    </w:pPr>
    <w:rPr>
      <w:color w:val="262626" w:themeColor="text1" w:themeTint="D9"/>
      <w:sz w:val="20"/>
      <w:szCs w:val="20"/>
    </w:rPr>
  </w:style>
  <w:style w:type="paragraph" w:customStyle="1" w:styleId="8CD4D0B772234569ACF9C1E72CCD969E2">
    <w:name w:val="8CD4D0B772234569ACF9C1E72CCD969E2"/>
    <w:rsid w:val="00D75DA5"/>
    <w:pPr>
      <w:spacing w:after="200" w:line="276" w:lineRule="auto"/>
    </w:pPr>
    <w:rPr>
      <w:color w:val="262626" w:themeColor="text1" w:themeTint="D9"/>
      <w:sz w:val="20"/>
      <w:szCs w:val="20"/>
    </w:rPr>
  </w:style>
  <w:style w:type="paragraph" w:customStyle="1" w:styleId="318A360D13564175A60F5DF9F323777B">
    <w:name w:val="318A360D13564175A60F5DF9F323777B"/>
    <w:rsid w:val="00D75DA5"/>
  </w:style>
  <w:style w:type="paragraph" w:customStyle="1" w:styleId="A7AACD5D457B4246990C06FFB1BE2B8118">
    <w:name w:val="A7AACD5D457B4246990C06FFB1BE2B8118"/>
    <w:rsid w:val="00D75DA5"/>
    <w:pPr>
      <w:spacing w:after="0" w:line="240" w:lineRule="auto"/>
    </w:pPr>
    <w:rPr>
      <w:rFonts w:eastAsiaTheme="minorHAnsi"/>
    </w:rPr>
  </w:style>
  <w:style w:type="paragraph" w:customStyle="1" w:styleId="BF6E331E37894955A2A7BAFFB64589BE7">
    <w:name w:val="BF6E331E37894955A2A7BAFFB64589BE7"/>
    <w:rsid w:val="00D75DA5"/>
    <w:pPr>
      <w:spacing w:after="0" w:line="240" w:lineRule="auto"/>
    </w:pPr>
    <w:rPr>
      <w:rFonts w:eastAsiaTheme="minorHAnsi"/>
    </w:rPr>
  </w:style>
  <w:style w:type="paragraph" w:customStyle="1" w:styleId="10434AC488B64862A7D374C6C26D813D14">
    <w:name w:val="10434AC488B64862A7D374C6C26D813D14"/>
    <w:rsid w:val="00D75DA5"/>
    <w:pPr>
      <w:spacing w:after="0" w:line="240" w:lineRule="auto"/>
    </w:pPr>
    <w:rPr>
      <w:rFonts w:eastAsiaTheme="minorHAnsi"/>
    </w:rPr>
  </w:style>
  <w:style w:type="paragraph" w:customStyle="1" w:styleId="CB51A52E8BA14907983B845816AC48676">
    <w:name w:val="CB51A52E8BA14907983B845816AC48676"/>
    <w:rsid w:val="00D75DA5"/>
    <w:pPr>
      <w:spacing w:after="0" w:line="240" w:lineRule="auto"/>
    </w:pPr>
    <w:rPr>
      <w:rFonts w:eastAsiaTheme="minorHAnsi"/>
    </w:rPr>
  </w:style>
  <w:style w:type="paragraph" w:customStyle="1" w:styleId="FB23496E02144E2BBCCF2E3E6F6B5AF46">
    <w:name w:val="FB23496E02144E2BBCCF2E3E6F6B5AF46"/>
    <w:rsid w:val="00D75DA5"/>
    <w:pPr>
      <w:spacing w:after="0" w:line="240" w:lineRule="auto"/>
    </w:pPr>
    <w:rPr>
      <w:rFonts w:eastAsiaTheme="minorHAnsi"/>
    </w:rPr>
  </w:style>
  <w:style w:type="paragraph" w:customStyle="1" w:styleId="DB03842DEBA24925B518EAD1B20C40D525">
    <w:name w:val="DB03842DEBA24925B518EAD1B20C40D525"/>
    <w:rsid w:val="00D75DA5"/>
    <w:pPr>
      <w:spacing w:after="0" w:line="240" w:lineRule="auto"/>
    </w:pPr>
    <w:rPr>
      <w:rFonts w:eastAsiaTheme="minorHAnsi"/>
    </w:rPr>
  </w:style>
  <w:style w:type="paragraph" w:customStyle="1" w:styleId="19CBD6300BAF424191F60C8902412E8610">
    <w:name w:val="19CBD6300BAF424191F60C8902412E8610"/>
    <w:rsid w:val="00D75DA5"/>
    <w:pPr>
      <w:spacing w:after="0" w:line="240" w:lineRule="auto"/>
    </w:pPr>
    <w:rPr>
      <w:rFonts w:eastAsiaTheme="minorHAnsi"/>
    </w:rPr>
  </w:style>
  <w:style w:type="paragraph" w:customStyle="1" w:styleId="7DDA67317C18405A8D16EC402D8E05DD14">
    <w:name w:val="7DDA67317C18405A8D16EC402D8E05DD14"/>
    <w:rsid w:val="00D75DA5"/>
    <w:pPr>
      <w:spacing w:after="200" w:line="276" w:lineRule="auto"/>
    </w:pPr>
    <w:rPr>
      <w:color w:val="262626" w:themeColor="text1" w:themeTint="D9"/>
      <w:sz w:val="20"/>
      <w:szCs w:val="20"/>
    </w:rPr>
  </w:style>
  <w:style w:type="paragraph" w:customStyle="1" w:styleId="936BBDA626174EAFB64DAE2523DDB5061">
    <w:name w:val="936BBDA626174EAFB64DAE2523DDB5061"/>
    <w:rsid w:val="00D75DA5"/>
    <w:pPr>
      <w:spacing w:after="200" w:line="276" w:lineRule="auto"/>
    </w:pPr>
    <w:rPr>
      <w:color w:val="262626" w:themeColor="text1" w:themeTint="D9"/>
      <w:sz w:val="20"/>
      <w:szCs w:val="20"/>
    </w:rPr>
  </w:style>
  <w:style w:type="paragraph" w:customStyle="1" w:styleId="5FAF1C30623F4D3CA559251DF7090E7814">
    <w:name w:val="5FAF1C30623F4D3CA559251DF7090E7814"/>
    <w:rsid w:val="00D75DA5"/>
    <w:pPr>
      <w:spacing w:after="200" w:line="276" w:lineRule="auto"/>
    </w:pPr>
    <w:rPr>
      <w:color w:val="262626" w:themeColor="text1" w:themeTint="D9"/>
      <w:sz w:val="20"/>
      <w:szCs w:val="20"/>
    </w:rPr>
  </w:style>
  <w:style w:type="paragraph" w:customStyle="1" w:styleId="25CE34560ED348E2A2F2E6FDDA64567922">
    <w:name w:val="25CE34560ED348E2A2F2E6FDDA64567922"/>
    <w:rsid w:val="00D75DA5"/>
    <w:pPr>
      <w:spacing w:after="200" w:line="276" w:lineRule="auto"/>
    </w:pPr>
    <w:rPr>
      <w:color w:val="262626" w:themeColor="text1" w:themeTint="D9"/>
      <w:sz w:val="20"/>
      <w:szCs w:val="20"/>
    </w:rPr>
  </w:style>
  <w:style w:type="paragraph" w:customStyle="1" w:styleId="E945B5F2F2044561B8485F2B72AAE1F110">
    <w:name w:val="E945B5F2F2044561B8485F2B72AAE1F110"/>
    <w:rsid w:val="00D75DA5"/>
    <w:pPr>
      <w:spacing w:after="0" w:line="240" w:lineRule="auto"/>
    </w:pPr>
    <w:rPr>
      <w:rFonts w:eastAsiaTheme="minorHAnsi"/>
    </w:rPr>
  </w:style>
  <w:style w:type="paragraph" w:customStyle="1" w:styleId="318A360D13564175A60F5DF9F323777B1">
    <w:name w:val="318A360D13564175A60F5DF9F323777B1"/>
    <w:rsid w:val="00D75DA5"/>
    <w:pPr>
      <w:spacing w:after="0" w:line="240" w:lineRule="auto"/>
    </w:pPr>
    <w:rPr>
      <w:rFonts w:eastAsiaTheme="minorHAnsi"/>
    </w:rPr>
  </w:style>
  <w:style w:type="paragraph" w:customStyle="1" w:styleId="CCA63ED232AF473481D2942951915E967">
    <w:name w:val="CCA63ED232AF473481D2942951915E967"/>
    <w:rsid w:val="00D75DA5"/>
    <w:pPr>
      <w:spacing w:after="0" w:line="240" w:lineRule="auto"/>
    </w:pPr>
    <w:rPr>
      <w:rFonts w:eastAsiaTheme="minorHAnsi"/>
    </w:rPr>
  </w:style>
  <w:style w:type="paragraph" w:customStyle="1" w:styleId="E0CFA4F0304F4400A9E9980A2AF8A7287">
    <w:name w:val="E0CFA4F0304F4400A9E9980A2AF8A7287"/>
    <w:rsid w:val="00D75DA5"/>
    <w:pPr>
      <w:spacing w:after="0" w:line="240" w:lineRule="auto"/>
    </w:pPr>
    <w:rPr>
      <w:rFonts w:eastAsiaTheme="minorHAnsi"/>
    </w:rPr>
  </w:style>
  <w:style w:type="paragraph" w:customStyle="1" w:styleId="0BCACB33604B4BDAAE6A12E21F8950AA10">
    <w:name w:val="0BCACB33604B4BDAAE6A12E21F8950AA10"/>
    <w:rsid w:val="00D75DA5"/>
    <w:pPr>
      <w:spacing w:after="200" w:line="276" w:lineRule="auto"/>
    </w:pPr>
    <w:rPr>
      <w:color w:val="262626" w:themeColor="text1" w:themeTint="D9"/>
      <w:sz w:val="20"/>
      <w:szCs w:val="20"/>
    </w:rPr>
  </w:style>
  <w:style w:type="paragraph" w:customStyle="1" w:styleId="C30DF3856CF34EB9A086F88D958D7CFA7">
    <w:name w:val="C30DF3856CF34EB9A086F88D958D7CFA7"/>
    <w:rsid w:val="00D75DA5"/>
    <w:pPr>
      <w:spacing w:after="200" w:line="276" w:lineRule="auto"/>
    </w:pPr>
    <w:rPr>
      <w:color w:val="262626" w:themeColor="text1" w:themeTint="D9"/>
      <w:sz w:val="20"/>
      <w:szCs w:val="20"/>
    </w:rPr>
  </w:style>
  <w:style w:type="paragraph" w:customStyle="1" w:styleId="3E53DFA1D09344E486A0D1A9B0EE6B557">
    <w:name w:val="3E53DFA1D09344E486A0D1A9B0EE6B557"/>
    <w:rsid w:val="00D75DA5"/>
    <w:pPr>
      <w:spacing w:after="200" w:line="276" w:lineRule="auto"/>
    </w:pPr>
    <w:rPr>
      <w:color w:val="262626" w:themeColor="text1" w:themeTint="D9"/>
      <w:sz w:val="20"/>
      <w:szCs w:val="20"/>
    </w:rPr>
  </w:style>
  <w:style w:type="paragraph" w:customStyle="1" w:styleId="4A9851A3C91E4EB6A9207F6700C7E6D55">
    <w:name w:val="4A9851A3C91E4EB6A9207F6700C7E6D55"/>
    <w:rsid w:val="00D75DA5"/>
    <w:pPr>
      <w:spacing w:after="200" w:line="276" w:lineRule="auto"/>
    </w:pPr>
    <w:rPr>
      <w:color w:val="262626" w:themeColor="text1" w:themeTint="D9"/>
      <w:sz w:val="20"/>
      <w:szCs w:val="20"/>
    </w:rPr>
  </w:style>
  <w:style w:type="paragraph" w:customStyle="1" w:styleId="94EB1CF8350F4655853A1192F4D1C4CF5">
    <w:name w:val="94EB1CF8350F4655853A1192F4D1C4CF5"/>
    <w:rsid w:val="00D75DA5"/>
    <w:pPr>
      <w:spacing w:after="200" w:line="276" w:lineRule="auto"/>
    </w:pPr>
    <w:rPr>
      <w:color w:val="262626" w:themeColor="text1" w:themeTint="D9"/>
      <w:sz w:val="20"/>
      <w:szCs w:val="20"/>
    </w:rPr>
  </w:style>
  <w:style w:type="paragraph" w:customStyle="1" w:styleId="182C4AEFEDC74121ADF2C94ED21037304">
    <w:name w:val="182C4AEFEDC74121ADF2C94ED21037304"/>
    <w:rsid w:val="00D75DA5"/>
    <w:pPr>
      <w:spacing w:after="200" w:line="276" w:lineRule="auto"/>
    </w:pPr>
    <w:rPr>
      <w:color w:val="262626" w:themeColor="text1" w:themeTint="D9"/>
      <w:sz w:val="20"/>
      <w:szCs w:val="20"/>
    </w:rPr>
  </w:style>
  <w:style w:type="paragraph" w:customStyle="1" w:styleId="2966D7DBA3864CD8B24D1E93FE6D5C564">
    <w:name w:val="2966D7DBA3864CD8B24D1E93FE6D5C564"/>
    <w:rsid w:val="00D75DA5"/>
    <w:pPr>
      <w:spacing w:after="200" w:line="276" w:lineRule="auto"/>
    </w:pPr>
    <w:rPr>
      <w:color w:val="262626" w:themeColor="text1" w:themeTint="D9"/>
      <w:sz w:val="20"/>
      <w:szCs w:val="20"/>
    </w:rPr>
  </w:style>
  <w:style w:type="paragraph" w:customStyle="1" w:styleId="8CD4D0B772234569ACF9C1E72CCD969E3">
    <w:name w:val="8CD4D0B772234569ACF9C1E72CCD969E3"/>
    <w:rsid w:val="00D75DA5"/>
    <w:pPr>
      <w:spacing w:after="200" w:line="276" w:lineRule="auto"/>
    </w:pPr>
    <w:rPr>
      <w:color w:val="262626" w:themeColor="text1" w:themeTint="D9"/>
      <w:sz w:val="20"/>
      <w:szCs w:val="20"/>
    </w:rPr>
  </w:style>
  <w:style w:type="paragraph" w:customStyle="1" w:styleId="5C024B3921514AA0BF5894E9D658BA17">
    <w:name w:val="5C024B3921514AA0BF5894E9D658BA17"/>
    <w:rsid w:val="00D75DA5"/>
  </w:style>
  <w:style w:type="paragraph" w:customStyle="1" w:styleId="07E472ECB78C44C995BFE16A6C9674F6">
    <w:name w:val="07E472ECB78C44C995BFE16A6C9674F6"/>
    <w:rsid w:val="00D75DA5"/>
  </w:style>
  <w:style w:type="paragraph" w:customStyle="1" w:styleId="A7AACD5D457B4246990C06FFB1BE2B8119">
    <w:name w:val="A7AACD5D457B4246990C06FFB1BE2B8119"/>
    <w:rsid w:val="00D75DA5"/>
    <w:pPr>
      <w:spacing w:after="0" w:line="240" w:lineRule="auto"/>
    </w:pPr>
    <w:rPr>
      <w:rFonts w:eastAsiaTheme="minorHAnsi"/>
    </w:rPr>
  </w:style>
  <w:style w:type="paragraph" w:customStyle="1" w:styleId="BF6E331E37894955A2A7BAFFB64589BE8">
    <w:name w:val="BF6E331E37894955A2A7BAFFB64589BE8"/>
    <w:rsid w:val="00D75DA5"/>
    <w:pPr>
      <w:spacing w:after="0" w:line="240" w:lineRule="auto"/>
    </w:pPr>
    <w:rPr>
      <w:rFonts w:eastAsiaTheme="minorHAnsi"/>
    </w:rPr>
  </w:style>
  <w:style w:type="paragraph" w:customStyle="1" w:styleId="10434AC488B64862A7D374C6C26D813D15">
    <w:name w:val="10434AC488B64862A7D374C6C26D813D15"/>
    <w:rsid w:val="00D75DA5"/>
    <w:pPr>
      <w:spacing w:after="0" w:line="240" w:lineRule="auto"/>
    </w:pPr>
    <w:rPr>
      <w:rFonts w:eastAsiaTheme="minorHAnsi"/>
    </w:rPr>
  </w:style>
  <w:style w:type="paragraph" w:customStyle="1" w:styleId="CB51A52E8BA14907983B845816AC48677">
    <w:name w:val="CB51A52E8BA14907983B845816AC48677"/>
    <w:rsid w:val="00D75DA5"/>
    <w:pPr>
      <w:spacing w:after="0" w:line="240" w:lineRule="auto"/>
    </w:pPr>
    <w:rPr>
      <w:rFonts w:eastAsiaTheme="minorHAnsi"/>
    </w:rPr>
  </w:style>
  <w:style w:type="paragraph" w:customStyle="1" w:styleId="FB23496E02144E2BBCCF2E3E6F6B5AF47">
    <w:name w:val="FB23496E02144E2BBCCF2E3E6F6B5AF47"/>
    <w:rsid w:val="00D75DA5"/>
    <w:pPr>
      <w:spacing w:after="0" w:line="240" w:lineRule="auto"/>
    </w:pPr>
    <w:rPr>
      <w:rFonts w:eastAsiaTheme="minorHAnsi"/>
    </w:rPr>
  </w:style>
  <w:style w:type="paragraph" w:customStyle="1" w:styleId="DB03842DEBA24925B518EAD1B20C40D526">
    <w:name w:val="DB03842DEBA24925B518EAD1B20C40D526"/>
    <w:rsid w:val="00D75DA5"/>
    <w:pPr>
      <w:spacing w:after="0" w:line="240" w:lineRule="auto"/>
    </w:pPr>
    <w:rPr>
      <w:rFonts w:eastAsiaTheme="minorHAnsi"/>
    </w:rPr>
  </w:style>
  <w:style w:type="paragraph" w:customStyle="1" w:styleId="19CBD6300BAF424191F60C8902412E8611">
    <w:name w:val="19CBD6300BAF424191F60C8902412E8611"/>
    <w:rsid w:val="00D75DA5"/>
    <w:pPr>
      <w:spacing w:after="0" w:line="240" w:lineRule="auto"/>
    </w:pPr>
    <w:rPr>
      <w:rFonts w:eastAsiaTheme="minorHAnsi"/>
    </w:rPr>
  </w:style>
  <w:style w:type="paragraph" w:customStyle="1" w:styleId="7DDA67317C18405A8D16EC402D8E05DD15">
    <w:name w:val="7DDA67317C18405A8D16EC402D8E05DD15"/>
    <w:rsid w:val="00D75DA5"/>
    <w:pPr>
      <w:spacing w:after="200" w:line="276" w:lineRule="auto"/>
    </w:pPr>
    <w:rPr>
      <w:color w:val="262626" w:themeColor="text1" w:themeTint="D9"/>
      <w:sz w:val="20"/>
      <w:szCs w:val="20"/>
    </w:rPr>
  </w:style>
  <w:style w:type="paragraph" w:customStyle="1" w:styleId="936BBDA626174EAFB64DAE2523DDB5062">
    <w:name w:val="936BBDA626174EAFB64DAE2523DDB5062"/>
    <w:rsid w:val="00D75DA5"/>
    <w:pPr>
      <w:spacing w:after="200" w:line="276" w:lineRule="auto"/>
    </w:pPr>
    <w:rPr>
      <w:color w:val="262626" w:themeColor="text1" w:themeTint="D9"/>
      <w:sz w:val="20"/>
      <w:szCs w:val="20"/>
    </w:rPr>
  </w:style>
  <w:style w:type="paragraph" w:customStyle="1" w:styleId="5FAF1C30623F4D3CA559251DF7090E7815">
    <w:name w:val="5FAF1C30623F4D3CA559251DF7090E7815"/>
    <w:rsid w:val="00D75DA5"/>
    <w:pPr>
      <w:spacing w:after="200" w:line="276" w:lineRule="auto"/>
    </w:pPr>
    <w:rPr>
      <w:color w:val="262626" w:themeColor="text1" w:themeTint="D9"/>
      <w:sz w:val="20"/>
      <w:szCs w:val="20"/>
    </w:rPr>
  </w:style>
  <w:style w:type="paragraph" w:customStyle="1" w:styleId="25CE34560ED348E2A2F2E6FDDA64567923">
    <w:name w:val="25CE34560ED348E2A2F2E6FDDA64567923"/>
    <w:rsid w:val="00D75DA5"/>
    <w:pPr>
      <w:spacing w:after="200" w:line="276" w:lineRule="auto"/>
    </w:pPr>
    <w:rPr>
      <w:color w:val="262626" w:themeColor="text1" w:themeTint="D9"/>
      <w:sz w:val="20"/>
      <w:szCs w:val="20"/>
    </w:rPr>
  </w:style>
  <w:style w:type="paragraph" w:customStyle="1" w:styleId="E945B5F2F2044561B8485F2B72AAE1F111">
    <w:name w:val="E945B5F2F2044561B8485F2B72AAE1F111"/>
    <w:rsid w:val="00D75DA5"/>
    <w:pPr>
      <w:spacing w:after="0" w:line="240" w:lineRule="auto"/>
    </w:pPr>
    <w:rPr>
      <w:rFonts w:eastAsiaTheme="minorHAnsi"/>
    </w:rPr>
  </w:style>
  <w:style w:type="paragraph" w:customStyle="1" w:styleId="318A360D13564175A60F5DF9F323777B2">
    <w:name w:val="318A360D13564175A60F5DF9F323777B2"/>
    <w:rsid w:val="00D75DA5"/>
    <w:pPr>
      <w:spacing w:after="0" w:line="240" w:lineRule="auto"/>
    </w:pPr>
    <w:rPr>
      <w:rFonts w:eastAsiaTheme="minorHAnsi"/>
    </w:rPr>
  </w:style>
  <w:style w:type="paragraph" w:customStyle="1" w:styleId="CCA63ED232AF473481D2942951915E968">
    <w:name w:val="CCA63ED232AF473481D2942951915E968"/>
    <w:rsid w:val="00D75DA5"/>
    <w:pPr>
      <w:spacing w:after="0" w:line="240" w:lineRule="auto"/>
    </w:pPr>
    <w:rPr>
      <w:rFonts w:eastAsiaTheme="minorHAnsi"/>
    </w:rPr>
  </w:style>
  <w:style w:type="paragraph" w:customStyle="1" w:styleId="E0CFA4F0304F4400A9E9980A2AF8A7288">
    <w:name w:val="E0CFA4F0304F4400A9E9980A2AF8A7288"/>
    <w:rsid w:val="00D75DA5"/>
    <w:pPr>
      <w:spacing w:after="0" w:line="240" w:lineRule="auto"/>
    </w:pPr>
    <w:rPr>
      <w:rFonts w:eastAsiaTheme="minorHAnsi"/>
    </w:rPr>
  </w:style>
  <w:style w:type="paragraph" w:customStyle="1" w:styleId="0BCACB33604B4BDAAE6A12E21F8950AA11">
    <w:name w:val="0BCACB33604B4BDAAE6A12E21F8950AA11"/>
    <w:rsid w:val="00D75DA5"/>
    <w:pPr>
      <w:spacing w:after="200" w:line="276" w:lineRule="auto"/>
    </w:pPr>
    <w:rPr>
      <w:color w:val="262626" w:themeColor="text1" w:themeTint="D9"/>
      <w:sz w:val="20"/>
      <w:szCs w:val="20"/>
    </w:rPr>
  </w:style>
  <w:style w:type="paragraph" w:customStyle="1" w:styleId="C30DF3856CF34EB9A086F88D958D7CFA8">
    <w:name w:val="C30DF3856CF34EB9A086F88D958D7CFA8"/>
    <w:rsid w:val="00D75DA5"/>
    <w:pPr>
      <w:spacing w:after="200" w:line="276" w:lineRule="auto"/>
    </w:pPr>
    <w:rPr>
      <w:color w:val="262626" w:themeColor="text1" w:themeTint="D9"/>
      <w:sz w:val="20"/>
      <w:szCs w:val="20"/>
    </w:rPr>
  </w:style>
  <w:style w:type="paragraph" w:customStyle="1" w:styleId="3E53DFA1D09344E486A0D1A9B0EE6B558">
    <w:name w:val="3E53DFA1D09344E486A0D1A9B0EE6B558"/>
    <w:rsid w:val="00D75DA5"/>
    <w:pPr>
      <w:spacing w:after="200" w:line="276" w:lineRule="auto"/>
    </w:pPr>
    <w:rPr>
      <w:color w:val="262626" w:themeColor="text1" w:themeTint="D9"/>
      <w:sz w:val="20"/>
      <w:szCs w:val="20"/>
    </w:rPr>
  </w:style>
  <w:style w:type="paragraph" w:customStyle="1" w:styleId="5C024B3921514AA0BF5894E9D658BA171">
    <w:name w:val="5C024B3921514AA0BF5894E9D658BA171"/>
    <w:rsid w:val="00D75DA5"/>
    <w:pPr>
      <w:spacing w:after="200" w:line="276" w:lineRule="auto"/>
    </w:pPr>
    <w:rPr>
      <w:color w:val="262626" w:themeColor="text1" w:themeTint="D9"/>
      <w:sz w:val="20"/>
      <w:szCs w:val="20"/>
    </w:rPr>
  </w:style>
  <w:style w:type="paragraph" w:customStyle="1" w:styleId="07E472ECB78C44C995BFE16A6C9674F61">
    <w:name w:val="07E472ECB78C44C995BFE16A6C9674F61"/>
    <w:rsid w:val="00D75DA5"/>
    <w:pPr>
      <w:spacing w:after="200" w:line="276" w:lineRule="auto"/>
    </w:pPr>
    <w:rPr>
      <w:color w:val="262626" w:themeColor="text1" w:themeTint="D9"/>
      <w:sz w:val="20"/>
      <w:szCs w:val="20"/>
    </w:rPr>
  </w:style>
  <w:style w:type="paragraph" w:customStyle="1" w:styleId="182C4AEFEDC74121ADF2C94ED21037305">
    <w:name w:val="182C4AEFEDC74121ADF2C94ED21037305"/>
    <w:rsid w:val="00D75DA5"/>
    <w:pPr>
      <w:spacing w:after="200" w:line="276" w:lineRule="auto"/>
    </w:pPr>
    <w:rPr>
      <w:color w:val="262626" w:themeColor="text1" w:themeTint="D9"/>
      <w:sz w:val="20"/>
      <w:szCs w:val="20"/>
    </w:rPr>
  </w:style>
  <w:style w:type="paragraph" w:customStyle="1" w:styleId="2966D7DBA3864CD8B24D1E93FE6D5C565">
    <w:name w:val="2966D7DBA3864CD8B24D1E93FE6D5C565"/>
    <w:rsid w:val="00D75DA5"/>
    <w:pPr>
      <w:spacing w:after="200" w:line="276" w:lineRule="auto"/>
    </w:pPr>
    <w:rPr>
      <w:color w:val="262626" w:themeColor="text1" w:themeTint="D9"/>
      <w:sz w:val="20"/>
      <w:szCs w:val="20"/>
    </w:rPr>
  </w:style>
  <w:style w:type="paragraph" w:customStyle="1" w:styleId="8CD4D0B772234569ACF9C1E72CCD969E4">
    <w:name w:val="8CD4D0B772234569ACF9C1E72CCD969E4"/>
    <w:rsid w:val="00D75DA5"/>
    <w:pPr>
      <w:spacing w:after="200" w:line="276" w:lineRule="auto"/>
    </w:pPr>
    <w:rPr>
      <w:color w:val="262626" w:themeColor="text1" w:themeTint="D9"/>
      <w:sz w:val="20"/>
      <w:szCs w:val="20"/>
    </w:rPr>
  </w:style>
  <w:style w:type="paragraph" w:customStyle="1" w:styleId="A7AACD5D457B4246990C06FFB1BE2B8120">
    <w:name w:val="A7AACD5D457B4246990C06FFB1BE2B8120"/>
    <w:rsid w:val="00D75DA5"/>
    <w:pPr>
      <w:spacing w:after="0" w:line="240" w:lineRule="auto"/>
    </w:pPr>
    <w:rPr>
      <w:rFonts w:eastAsiaTheme="minorHAnsi"/>
    </w:rPr>
  </w:style>
  <w:style w:type="paragraph" w:customStyle="1" w:styleId="BF6E331E37894955A2A7BAFFB64589BE9">
    <w:name w:val="BF6E331E37894955A2A7BAFFB64589BE9"/>
    <w:rsid w:val="00D75DA5"/>
    <w:pPr>
      <w:spacing w:after="0" w:line="240" w:lineRule="auto"/>
    </w:pPr>
    <w:rPr>
      <w:rFonts w:eastAsiaTheme="minorHAnsi"/>
    </w:rPr>
  </w:style>
  <w:style w:type="paragraph" w:customStyle="1" w:styleId="92B81F9F875C430CBE2E719225B1C4F6">
    <w:name w:val="92B81F9F875C430CBE2E719225B1C4F6"/>
    <w:rsid w:val="00D75DA5"/>
    <w:pPr>
      <w:spacing w:after="0" w:line="240" w:lineRule="auto"/>
    </w:pPr>
    <w:rPr>
      <w:rFonts w:eastAsiaTheme="minorHAnsi"/>
    </w:rPr>
  </w:style>
  <w:style w:type="paragraph" w:customStyle="1" w:styleId="CB51A52E8BA14907983B845816AC48678">
    <w:name w:val="CB51A52E8BA14907983B845816AC48678"/>
    <w:rsid w:val="00D75DA5"/>
    <w:pPr>
      <w:spacing w:after="0" w:line="240" w:lineRule="auto"/>
    </w:pPr>
    <w:rPr>
      <w:rFonts w:eastAsiaTheme="minorHAnsi"/>
    </w:rPr>
  </w:style>
  <w:style w:type="paragraph" w:customStyle="1" w:styleId="FB23496E02144E2BBCCF2E3E6F6B5AF48">
    <w:name w:val="FB23496E02144E2BBCCF2E3E6F6B5AF48"/>
    <w:rsid w:val="00D75DA5"/>
    <w:pPr>
      <w:spacing w:after="0" w:line="240" w:lineRule="auto"/>
    </w:pPr>
    <w:rPr>
      <w:rFonts w:eastAsiaTheme="minorHAnsi"/>
    </w:rPr>
  </w:style>
  <w:style w:type="paragraph" w:customStyle="1" w:styleId="DB03842DEBA24925B518EAD1B20C40D527">
    <w:name w:val="DB03842DEBA24925B518EAD1B20C40D527"/>
    <w:rsid w:val="00D75DA5"/>
    <w:pPr>
      <w:spacing w:after="0" w:line="240" w:lineRule="auto"/>
    </w:pPr>
    <w:rPr>
      <w:rFonts w:eastAsiaTheme="minorHAnsi"/>
    </w:rPr>
  </w:style>
  <w:style w:type="paragraph" w:customStyle="1" w:styleId="19CBD6300BAF424191F60C8902412E8612">
    <w:name w:val="19CBD6300BAF424191F60C8902412E8612"/>
    <w:rsid w:val="00D75DA5"/>
    <w:pPr>
      <w:spacing w:after="0" w:line="240" w:lineRule="auto"/>
    </w:pPr>
    <w:rPr>
      <w:rFonts w:eastAsiaTheme="minorHAnsi"/>
    </w:rPr>
  </w:style>
  <w:style w:type="paragraph" w:customStyle="1" w:styleId="7DDA67317C18405A8D16EC402D8E05DD16">
    <w:name w:val="7DDA67317C18405A8D16EC402D8E05DD16"/>
    <w:rsid w:val="00D75DA5"/>
    <w:pPr>
      <w:spacing w:after="200" w:line="276" w:lineRule="auto"/>
    </w:pPr>
    <w:rPr>
      <w:color w:val="262626" w:themeColor="text1" w:themeTint="D9"/>
      <w:sz w:val="20"/>
      <w:szCs w:val="20"/>
    </w:rPr>
  </w:style>
  <w:style w:type="paragraph" w:customStyle="1" w:styleId="936BBDA626174EAFB64DAE2523DDB5063">
    <w:name w:val="936BBDA626174EAFB64DAE2523DDB5063"/>
    <w:rsid w:val="00D75DA5"/>
    <w:pPr>
      <w:spacing w:after="200" w:line="276" w:lineRule="auto"/>
    </w:pPr>
    <w:rPr>
      <w:color w:val="262626" w:themeColor="text1" w:themeTint="D9"/>
      <w:sz w:val="20"/>
      <w:szCs w:val="20"/>
    </w:rPr>
  </w:style>
  <w:style w:type="paragraph" w:customStyle="1" w:styleId="5FAF1C30623F4D3CA559251DF7090E7816">
    <w:name w:val="5FAF1C30623F4D3CA559251DF7090E7816"/>
    <w:rsid w:val="00D75DA5"/>
    <w:pPr>
      <w:spacing w:after="200" w:line="276" w:lineRule="auto"/>
    </w:pPr>
    <w:rPr>
      <w:color w:val="262626" w:themeColor="text1" w:themeTint="D9"/>
      <w:sz w:val="20"/>
      <w:szCs w:val="20"/>
    </w:rPr>
  </w:style>
  <w:style w:type="paragraph" w:customStyle="1" w:styleId="25CE34560ED348E2A2F2E6FDDA64567924">
    <w:name w:val="25CE34560ED348E2A2F2E6FDDA64567924"/>
    <w:rsid w:val="00D75DA5"/>
    <w:pPr>
      <w:spacing w:after="200" w:line="276" w:lineRule="auto"/>
    </w:pPr>
    <w:rPr>
      <w:color w:val="262626" w:themeColor="text1" w:themeTint="D9"/>
      <w:sz w:val="20"/>
      <w:szCs w:val="20"/>
    </w:rPr>
  </w:style>
  <w:style w:type="paragraph" w:customStyle="1" w:styleId="E945B5F2F2044561B8485F2B72AAE1F112">
    <w:name w:val="E945B5F2F2044561B8485F2B72AAE1F112"/>
    <w:rsid w:val="00D75DA5"/>
    <w:pPr>
      <w:spacing w:after="0" w:line="240" w:lineRule="auto"/>
    </w:pPr>
    <w:rPr>
      <w:rFonts w:eastAsiaTheme="minorHAnsi"/>
    </w:rPr>
  </w:style>
  <w:style w:type="paragraph" w:customStyle="1" w:styleId="318A360D13564175A60F5DF9F323777B3">
    <w:name w:val="318A360D13564175A60F5DF9F323777B3"/>
    <w:rsid w:val="00D75DA5"/>
    <w:pPr>
      <w:spacing w:after="0" w:line="240" w:lineRule="auto"/>
    </w:pPr>
    <w:rPr>
      <w:rFonts w:eastAsiaTheme="minorHAnsi"/>
    </w:rPr>
  </w:style>
  <w:style w:type="paragraph" w:customStyle="1" w:styleId="CCA63ED232AF473481D2942951915E969">
    <w:name w:val="CCA63ED232AF473481D2942951915E969"/>
    <w:rsid w:val="00D75DA5"/>
    <w:pPr>
      <w:spacing w:after="0" w:line="240" w:lineRule="auto"/>
    </w:pPr>
    <w:rPr>
      <w:rFonts w:eastAsiaTheme="minorHAnsi"/>
    </w:rPr>
  </w:style>
  <w:style w:type="paragraph" w:customStyle="1" w:styleId="E0CFA4F0304F4400A9E9980A2AF8A7289">
    <w:name w:val="E0CFA4F0304F4400A9E9980A2AF8A7289"/>
    <w:rsid w:val="00D75DA5"/>
    <w:pPr>
      <w:spacing w:after="0" w:line="240" w:lineRule="auto"/>
    </w:pPr>
    <w:rPr>
      <w:rFonts w:eastAsiaTheme="minorHAnsi"/>
    </w:rPr>
  </w:style>
  <w:style w:type="paragraph" w:customStyle="1" w:styleId="0BCACB33604B4BDAAE6A12E21F8950AA12">
    <w:name w:val="0BCACB33604B4BDAAE6A12E21F8950AA12"/>
    <w:rsid w:val="00D75DA5"/>
    <w:pPr>
      <w:spacing w:after="200" w:line="276" w:lineRule="auto"/>
    </w:pPr>
    <w:rPr>
      <w:color w:val="262626" w:themeColor="text1" w:themeTint="D9"/>
      <w:sz w:val="20"/>
      <w:szCs w:val="20"/>
    </w:rPr>
  </w:style>
  <w:style w:type="paragraph" w:customStyle="1" w:styleId="C30DF3856CF34EB9A086F88D958D7CFA9">
    <w:name w:val="C30DF3856CF34EB9A086F88D958D7CFA9"/>
    <w:rsid w:val="00D75DA5"/>
    <w:pPr>
      <w:spacing w:after="200" w:line="276" w:lineRule="auto"/>
    </w:pPr>
    <w:rPr>
      <w:color w:val="262626" w:themeColor="text1" w:themeTint="D9"/>
      <w:sz w:val="20"/>
      <w:szCs w:val="20"/>
    </w:rPr>
  </w:style>
  <w:style w:type="paragraph" w:customStyle="1" w:styleId="3E53DFA1D09344E486A0D1A9B0EE6B559">
    <w:name w:val="3E53DFA1D09344E486A0D1A9B0EE6B559"/>
    <w:rsid w:val="00D75DA5"/>
    <w:pPr>
      <w:spacing w:after="200" w:line="276" w:lineRule="auto"/>
    </w:pPr>
    <w:rPr>
      <w:color w:val="262626" w:themeColor="text1" w:themeTint="D9"/>
      <w:sz w:val="20"/>
      <w:szCs w:val="20"/>
    </w:rPr>
  </w:style>
  <w:style w:type="paragraph" w:customStyle="1" w:styleId="5C024B3921514AA0BF5894E9D658BA172">
    <w:name w:val="5C024B3921514AA0BF5894E9D658BA172"/>
    <w:rsid w:val="00D75DA5"/>
    <w:pPr>
      <w:spacing w:after="200" w:line="276" w:lineRule="auto"/>
    </w:pPr>
    <w:rPr>
      <w:color w:val="262626" w:themeColor="text1" w:themeTint="D9"/>
      <w:sz w:val="20"/>
      <w:szCs w:val="20"/>
    </w:rPr>
  </w:style>
  <w:style w:type="paragraph" w:customStyle="1" w:styleId="07E472ECB78C44C995BFE16A6C9674F62">
    <w:name w:val="07E472ECB78C44C995BFE16A6C9674F62"/>
    <w:rsid w:val="00D75DA5"/>
    <w:pPr>
      <w:spacing w:after="200" w:line="276" w:lineRule="auto"/>
    </w:pPr>
    <w:rPr>
      <w:color w:val="262626" w:themeColor="text1" w:themeTint="D9"/>
      <w:sz w:val="20"/>
      <w:szCs w:val="20"/>
    </w:rPr>
  </w:style>
  <w:style w:type="paragraph" w:customStyle="1" w:styleId="182C4AEFEDC74121ADF2C94ED21037306">
    <w:name w:val="182C4AEFEDC74121ADF2C94ED21037306"/>
    <w:rsid w:val="00D75DA5"/>
    <w:pPr>
      <w:spacing w:after="200" w:line="276" w:lineRule="auto"/>
    </w:pPr>
    <w:rPr>
      <w:color w:val="262626" w:themeColor="text1" w:themeTint="D9"/>
      <w:sz w:val="20"/>
      <w:szCs w:val="20"/>
    </w:rPr>
  </w:style>
  <w:style w:type="paragraph" w:customStyle="1" w:styleId="2966D7DBA3864CD8B24D1E93FE6D5C566">
    <w:name w:val="2966D7DBA3864CD8B24D1E93FE6D5C566"/>
    <w:rsid w:val="00D75DA5"/>
    <w:pPr>
      <w:spacing w:after="200" w:line="276" w:lineRule="auto"/>
    </w:pPr>
    <w:rPr>
      <w:color w:val="262626" w:themeColor="text1" w:themeTint="D9"/>
      <w:sz w:val="20"/>
      <w:szCs w:val="20"/>
    </w:rPr>
  </w:style>
  <w:style w:type="paragraph" w:customStyle="1" w:styleId="8CD4D0B772234569ACF9C1E72CCD969E5">
    <w:name w:val="8CD4D0B772234569ACF9C1E72CCD969E5"/>
    <w:rsid w:val="00D75DA5"/>
    <w:pPr>
      <w:spacing w:after="200" w:line="276" w:lineRule="auto"/>
    </w:pPr>
    <w:rPr>
      <w:color w:val="262626" w:themeColor="text1" w:themeTint="D9"/>
      <w:sz w:val="20"/>
      <w:szCs w:val="20"/>
    </w:rPr>
  </w:style>
  <w:style w:type="paragraph" w:customStyle="1" w:styleId="09C23D5C2B7943939CC31FF781277ACF">
    <w:name w:val="09C23D5C2B7943939CC31FF781277ACF"/>
    <w:rsid w:val="00D75DA5"/>
  </w:style>
  <w:style w:type="paragraph" w:customStyle="1" w:styleId="F2256D88CB3A41F8948B8601E010B171">
    <w:name w:val="F2256D88CB3A41F8948B8601E010B171"/>
    <w:rsid w:val="00D75DA5"/>
  </w:style>
  <w:style w:type="paragraph" w:customStyle="1" w:styleId="A9B5995A095B4D41BDFB445248C6ED6A">
    <w:name w:val="A9B5995A095B4D41BDFB445248C6ED6A"/>
    <w:rsid w:val="00D75DA5"/>
  </w:style>
  <w:style w:type="paragraph" w:customStyle="1" w:styleId="A7AACD5D457B4246990C06FFB1BE2B8121">
    <w:name w:val="A7AACD5D457B4246990C06FFB1BE2B8121"/>
    <w:rsid w:val="00A13FEC"/>
    <w:pPr>
      <w:spacing w:after="0" w:line="240" w:lineRule="auto"/>
    </w:pPr>
    <w:rPr>
      <w:rFonts w:eastAsiaTheme="minorHAnsi"/>
    </w:rPr>
  </w:style>
  <w:style w:type="paragraph" w:customStyle="1" w:styleId="BF6E331E37894955A2A7BAFFB64589BE10">
    <w:name w:val="BF6E331E37894955A2A7BAFFB64589BE10"/>
    <w:rsid w:val="00A13FEC"/>
    <w:pPr>
      <w:spacing w:after="0" w:line="240" w:lineRule="auto"/>
    </w:pPr>
    <w:rPr>
      <w:rFonts w:eastAsiaTheme="minorHAnsi"/>
    </w:rPr>
  </w:style>
  <w:style w:type="paragraph" w:customStyle="1" w:styleId="92B81F9F875C430CBE2E719225B1C4F61">
    <w:name w:val="92B81F9F875C430CBE2E719225B1C4F61"/>
    <w:rsid w:val="00A13FEC"/>
    <w:pPr>
      <w:spacing w:after="0" w:line="240" w:lineRule="auto"/>
    </w:pPr>
    <w:rPr>
      <w:rFonts w:eastAsiaTheme="minorHAnsi"/>
    </w:rPr>
  </w:style>
  <w:style w:type="paragraph" w:customStyle="1" w:styleId="CB51A52E8BA14907983B845816AC48679">
    <w:name w:val="CB51A52E8BA14907983B845816AC48679"/>
    <w:rsid w:val="00A13FEC"/>
    <w:pPr>
      <w:spacing w:after="0" w:line="240" w:lineRule="auto"/>
    </w:pPr>
    <w:rPr>
      <w:rFonts w:eastAsiaTheme="minorHAnsi"/>
    </w:rPr>
  </w:style>
  <w:style w:type="paragraph" w:customStyle="1" w:styleId="FB23496E02144E2BBCCF2E3E6F6B5AF49">
    <w:name w:val="FB23496E02144E2BBCCF2E3E6F6B5AF49"/>
    <w:rsid w:val="00A13FEC"/>
    <w:pPr>
      <w:spacing w:after="0" w:line="240" w:lineRule="auto"/>
    </w:pPr>
    <w:rPr>
      <w:rFonts w:eastAsiaTheme="minorHAnsi"/>
    </w:rPr>
  </w:style>
  <w:style w:type="paragraph" w:customStyle="1" w:styleId="DB03842DEBA24925B518EAD1B20C40D528">
    <w:name w:val="DB03842DEBA24925B518EAD1B20C40D528"/>
    <w:rsid w:val="00A13FEC"/>
    <w:pPr>
      <w:spacing w:after="0" w:line="240" w:lineRule="auto"/>
    </w:pPr>
    <w:rPr>
      <w:rFonts w:eastAsiaTheme="minorHAnsi"/>
    </w:rPr>
  </w:style>
  <w:style w:type="paragraph" w:customStyle="1" w:styleId="52D485EC0A5D41E0BDEA3BB6288BCC06">
    <w:name w:val="52D485EC0A5D41E0BDEA3BB6288BCC06"/>
    <w:rsid w:val="00A13FEC"/>
    <w:pPr>
      <w:spacing w:after="0" w:line="240" w:lineRule="auto"/>
    </w:pPr>
    <w:rPr>
      <w:rFonts w:eastAsiaTheme="minorHAnsi"/>
    </w:rPr>
  </w:style>
  <w:style w:type="paragraph" w:customStyle="1" w:styleId="7DDA67317C18405A8D16EC402D8E05DD17">
    <w:name w:val="7DDA67317C18405A8D16EC402D8E05DD17"/>
    <w:rsid w:val="00A13FEC"/>
    <w:pPr>
      <w:spacing w:after="200" w:line="276" w:lineRule="auto"/>
    </w:pPr>
    <w:rPr>
      <w:color w:val="262626" w:themeColor="text1" w:themeTint="D9"/>
      <w:sz w:val="20"/>
      <w:szCs w:val="20"/>
    </w:rPr>
  </w:style>
  <w:style w:type="paragraph" w:customStyle="1" w:styleId="936BBDA626174EAFB64DAE2523DDB5064">
    <w:name w:val="936BBDA626174EAFB64DAE2523DDB5064"/>
    <w:rsid w:val="00A13FEC"/>
    <w:pPr>
      <w:spacing w:after="200" w:line="276" w:lineRule="auto"/>
    </w:pPr>
    <w:rPr>
      <w:color w:val="262626" w:themeColor="text1" w:themeTint="D9"/>
      <w:sz w:val="20"/>
      <w:szCs w:val="20"/>
    </w:rPr>
  </w:style>
  <w:style w:type="paragraph" w:customStyle="1" w:styleId="09C23D5C2B7943939CC31FF781277ACF1">
    <w:name w:val="09C23D5C2B7943939CC31FF781277ACF1"/>
    <w:rsid w:val="00A13FEC"/>
    <w:pPr>
      <w:spacing w:after="200" w:line="276" w:lineRule="auto"/>
    </w:pPr>
    <w:rPr>
      <w:color w:val="262626" w:themeColor="text1" w:themeTint="D9"/>
      <w:sz w:val="20"/>
      <w:szCs w:val="20"/>
    </w:rPr>
  </w:style>
  <w:style w:type="paragraph" w:customStyle="1" w:styleId="25CE34560ED348E2A2F2E6FDDA64567925">
    <w:name w:val="25CE34560ED348E2A2F2E6FDDA64567925"/>
    <w:rsid w:val="00A13FEC"/>
    <w:pPr>
      <w:spacing w:after="200" w:line="276" w:lineRule="auto"/>
    </w:pPr>
    <w:rPr>
      <w:color w:val="262626" w:themeColor="text1" w:themeTint="D9"/>
      <w:sz w:val="20"/>
      <w:szCs w:val="20"/>
    </w:rPr>
  </w:style>
  <w:style w:type="paragraph" w:customStyle="1" w:styleId="E945B5F2F2044561B8485F2B72AAE1F113">
    <w:name w:val="E945B5F2F2044561B8485F2B72AAE1F113"/>
    <w:rsid w:val="00A13FEC"/>
    <w:pPr>
      <w:spacing w:after="0" w:line="240" w:lineRule="auto"/>
    </w:pPr>
    <w:rPr>
      <w:rFonts w:eastAsiaTheme="minorHAnsi"/>
    </w:rPr>
  </w:style>
  <w:style w:type="paragraph" w:customStyle="1" w:styleId="318A360D13564175A60F5DF9F323777B4">
    <w:name w:val="318A360D13564175A60F5DF9F323777B4"/>
    <w:rsid w:val="00A13FEC"/>
    <w:pPr>
      <w:spacing w:after="0" w:line="240" w:lineRule="auto"/>
    </w:pPr>
    <w:rPr>
      <w:rFonts w:eastAsiaTheme="minorHAnsi"/>
    </w:rPr>
  </w:style>
  <w:style w:type="paragraph" w:customStyle="1" w:styleId="CCA63ED232AF473481D2942951915E9610">
    <w:name w:val="CCA63ED232AF473481D2942951915E9610"/>
    <w:rsid w:val="00A13FEC"/>
    <w:pPr>
      <w:spacing w:after="0" w:line="240" w:lineRule="auto"/>
    </w:pPr>
    <w:rPr>
      <w:rFonts w:eastAsiaTheme="minorHAnsi"/>
    </w:rPr>
  </w:style>
  <w:style w:type="paragraph" w:customStyle="1" w:styleId="F2256D88CB3A41F8948B8601E010B1711">
    <w:name w:val="F2256D88CB3A41F8948B8601E010B1711"/>
    <w:rsid w:val="00A13FEC"/>
    <w:pPr>
      <w:spacing w:after="0" w:line="240" w:lineRule="auto"/>
    </w:pPr>
    <w:rPr>
      <w:rFonts w:eastAsiaTheme="minorHAnsi"/>
    </w:rPr>
  </w:style>
  <w:style w:type="paragraph" w:customStyle="1" w:styleId="0BCACB33604B4BDAAE6A12E21F8950AA13">
    <w:name w:val="0BCACB33604B4BDAAE6A12E21F8950AA13"/>
    <w:rsid w:val="00A13FEC"/>
    <w:pPr>
      <w:spacing w:after="200" w:line="276" w:lineRule="auto"/>
    </w:pPr>
    <w:rPr>
      <w:color w:val="262626" w:themeColor="text1" w:themeTint="D9"/>
      <w:sz w:val="20"/>
      <w:szCs w:val="20"/>
    </w:rPr>
  </w:style>
  <w:style w:type="paragraph" w:customStyle="1" w:styleId="C30DF3856CF34EB9A086F88D958D7CFA10">
    <w:name w:val="C30DF3856CF34EB9A086F88D958D7CFA10"/>
    <w:rsid w:val="00A13FEC"/>
    <w:pPr>
      <w:spacing w:after="200" w:line="276" w:lineRule="auto"/>
    </w:pPr>
    <w:rPr>
      <w:color w:val="262626" w:themeColor="text1" w:themeTint="D9"/>
      <w:sz w:val="20"/>
      <w:szCs w:val="20"/>
    </w:rPr>
  </w:style>
  <w:style w:type="paragraph" w:customStyle="1" w:styleId="A9B5995A095B4D41BDFB445248C6ED6A1">
    <w:name w:val="A9B5995A095B4D41BDFB445248C6ED6A1"/>
    <w:rsid w:val="00A13FEC"/>
    <w:pPr>
      <w:spacing w:after="200" w:line="276" w:lineRule="auto"/>
    </w:pPr>
    <w:rPr>
      <w:color w:val="262626" w:themeColor="text1" w:themeTint="D9"/>
      <w:sz w:val="20"/>
      <w:szCs w:val="20"/>
    </w:rPr>
  </w:style>
  <w:style w:type="paragraph" w:customStyle="1" w:styleId="5C024B3921514AA0BF5894E9D658BA173">
    <w:name w:val="5C024B3921514AA0BF5894E9D658BA173"/>
    <w:rsid w:val="00A13FEC"/>
    <w:pPr>
      <w:spacing w:after="200" w:line="276" w:lineRule="auto"/>
    </w:pPr>
    <w:rPr>
      <w:color w:val="262626" w:themeColor="text1" w:themeTint="D9"/>
      <w:sz w:val="20"/>
      <w:szCs w:val="20"/>
    </w:rPr>
  </w:style>
  <w:style w:type="paragraph" w:customStyle="1" w:styleId="07E472ECB78C44C995BFE16A6C9674F63">
    <w:name w:val="07E472ECB78C44C995BFE16A6C9674F63"/>
    <w:rsid w:val="00A13FEC"/>
    <w:pPr>
      <w:spacing w:after="200" w:line="276" w:lineRule="auto"/>
    </w:pPr>
    <w:rPr>
      <w:color w:val="262626" w:themeColor="text1" w:themeTint="D9"/>
      <w:sz w:val="20"/>
      <w:szCs w:val="20"/>
    </w:rPr>
  </w:style>
  <w:style w:type="paragraph" w:customStyle="1" w:styleId="182C4AEFEDC74121ADF2C94ED21037307">
    <w:name w:val="182C4AEFEDC74121ADF2C94ED21037307"/>
    <w:rsid w:val="00A13FEC"/>
    <w:pPr>
      <w:spacing w:after="200" w:line="276" w:lineRule="auto"/>
    </w:pPr>
    <w:rPr>
      <w:color w:val="262626" w:themeColor="text1" w:themeTint="D9"/>
      <w:sz w:val="20"/>
      <w:szCs w:val="20"/>
    </w:rPr>
  </w:style>
  <w:style w:type="paragraph" w:customStyle="1" w:styleId="2966D7DBA3864CD8B24D1E93FE6D5C567">
    <w:name w:val="2966D7DBA3864CD8B24D1E93FE6D5C567"/>
    <w:rsid w:val="00A13FEC"/>
    <w:pPr>
      <w:spacing w:after="200" w:line="276" w:lineRule="auto"/>
    </w:pPr>
    <w:rPr>
      <w:color w:val="262626" w:themeColor="text1" w:themeTint="D9"/>
      <w:sz w:val="20"/>
      <w:szCs w:val="20"/>
    </w:rPr>
  </w:style>
  <w:style w:type="paragraph" w:customStyle="1" w:styleId="8CD4D0B772234569ACF9C1E72CCD969E6">
    <w:name w:val="8CD4D0B772234569ACF9C1E72CCD969E6"/>
    <w:rsid w:val="00A13FEC"/>
    <w:pPr>
      <w:spacing w:after="200" w:line="276" w:lineRule="auto"/>
    </w:pPr>
    <w:rPr>
      <w:color w:val="262626" w:themeColor="text1" w:themeTint="D9"/>
      <w:sz w:val="20"/>
      <w:szCs w:val="20"/>
    </w:rPr>
  </w:style>
  <w:style w:type="paragraph" w:customStyle="1" w:styleId="C5C7F1AFB0DA4FCDB2A67AE149874B57">
    <w:name w:val="C5C7F1AFB0DA4FCDB2A67AE149874B57"/>
    <w:rsid w:val="00A13FEC"/>
  </w:style>
  <w:style w:type="paragraph" w:customStyle="1" w:styleId="A7AACD5D457B4246990C06FFB1BE2B8122">
    <w:name w:val="A7AACD5D457B4246990C06FFB1BE2B8122"/>
    <w:rsid w:val="004700BE"/>
    <w:pPr>
      <w:spacing w:after="0" w:line="240" w:lineRule="auto"/>
    </w:pPr>
    <w:rPr>
      <w:rFonts w:eastAsiaTheme="minorHAnsi"/>
    </w:rPr>
  </w:style>
  <w:style w:type="paragraph" w:customStyle="1" w:styleId="BF6E331E37894955A2A7BAFFB64589BE11">
    <w:name w:val="BF6E331E37894955A2A7BAFFB64589BE11"/>
    <w:rsid w:val="004700BE"/>
    <w:pPr>
      <w:spacing w:after="0" w:line="240" w:lineRule="auto"/>
    </w:pPr>
    <w:rPr>
      <w:rFonts w:eastAsiaTheme="minorHAnsi"/>
    </w:rPr>
  </w:style>
  <w:style w:type="paragraph" w:customStyle="1" w:styleId="92B81F9F875C430CBE2E719225B1C4F62">
    <w:name w:val="92B81F9F875C430CBE2E719225B1C4F62"/>
    <w:rsid w:val="004700BE"/>
    <w:pPr>
      <w:spacing w:after="0" w:line="240" w:lineRule="auto"/>
    </w:pPr>
    <w:rPr>
      <w:rFonts w:eastAsiaTheme="minorHAnsi"/>
    </w:rPr>
  </w:style>
  <w:style w:type="paragraph" w:customStyle="1" w:styleId="CB51A52E8BA14907983B845816AC486710">
    <w:name w:val="CB51A52E8BA14907983B845816AC486710"/>
    <w:rsid w:val="004700BE"/>
    <w:pPr>
      <w:spacing w:after="0" w:line="240" w:lineRule="auto"/>
    </w:pPr>
    <w:rPr>
      <w:rFonts w:eastAsiaTheme="minorHAnsi"/>
    </w:rPr>
  </w:style>
  <w:style w:type="paragraph" w:customStyle="1" w:styleId="FB23496E02144E2BBCCF2E3E6F6B5AF410">
    <w:name w:val="FB23496E02144E2BBCCF2E3E6F6B5AF410"/>
    <w:rsid w:val="004700BE"/>
    <w:pPr>
      <w:spacing w:after="0" w:line="240" w:lineRule="auto"/>
    </w:pPr>
    <w:rPr>
      <w:rFonts w:eastAsiaTheme="minorHAnsi"/>
    </w:rPr>
  </w:style>
  <w:style w:type="paragraph" w:customStyle="1" w:styleId="DB03842DEBA24925B518EAD1B20C40D529">
    <w:name w:val="DB03842DEBA24925B518EAD1B20C40D529"/>
    <w:rsid w:val="004700BE"/>
    <w:pPr>
      <w:spacing w:after="0" w:line="240" w:lineRule="auto"/>
    </w:pPr>
    <w:rPr>
      <w:rFonts w:eastAsiaTheme="minorHAnsi"/>
    </w:rPr>
  </w:style>
  <w:style w:type="paragraph" w:customStyle="1" w:styleId="52D485EC0A5D41E0BDEA3BB6288BCC061">
    <w:name w:val="52D485EC0A5D41E0BDEA3BB6288BCC061"/>
    <w:rsid w:val="004700BE"/>
    <w:pPr>
      <w:spacing w:after="0" w:line="240" w:lineRule="auto"/>
    </w:pPr>
    <w:rPr>
      <w:rFonts w:eastAsiaTheme="minorHAnsi"/>
    </w:rPr>
  </w:style>
  <w:style w:type="paragraph" w:customStyle="1" w:styleId="7DDA67317C18405A8D16EC402D8E05DD18">
    <w:name w:val="7DDA67317C18405A8D16EC402D8E05DD18"/>
    <w:rsid w:val="004700BE"/>
    <w:pPr>
      <w:spacing w:after="200" w:line="276" w:lineRule="auto"/>
    </w:pPr>
    <w:rPr>
      <w:color w:val="262626" w:themeColor="text1" w:themeTint="D9"/>
      <w:sz w:val="20"/>
      <w:szCs w:val="20"/>
    </w:rPr>
  </w:style>
  <w:style w:type="paragraph" w:customStyle="1" w:styleId="BB0968D402BC4D48A3CAF02FD195240D">
    <w:name w:val="BB0968D402BC4D48A3CAF02FD195240D"/>
    <w:rsid w:val="004700BE"/>
    <w:pPr>
      <w:spacing w:after="200" w:line="276" w:lineRule="auto"/>
    </w:pPr>
    <w:rPr>
      <w:color w:val="262626" w:themeColor="text1" w:themeTint="D9"/>
      <w:sz w:val="20"/>
      <w:szCs w:val="20"/>
    </w:rPr>
  </w:style>
  <w:style w:type="paragraph" w:customStyle="1" w:styleId="09C23D5C2B7943939CC31FF781277ACF2">
    <w:name w:val="09C23D5C2B7943939CC31FF781277ACF2"/>
    <w:rsid w:val="004700BE"/>
    <w:pPr>
      <w:spacing w:after="200" w:line="276" w:lineRule="auto"/>
    </w:pPr>
    <w:rPr>
      <w:color w:val="262626" w:themeColor="text1" w:themeTint="D9"/>
      <w:sz w:val="20"/>
      <w:szCs w:val="20"/>
    </w:rPr>
  </w:style>
  <w:style w:type="paragraph" w:customStyle="1" w:styleId="25CE34560ED348E2A2F2E6FDDA64567926">
    <w:name w:val="25CE34560ED348E2A2F2E6FDDA64567926"/>
    <w:rsid w:val="004700BE"/>
    <w:pPr>
      <w:spacing w:after="200" w:line="276" w:lineRule="auto"/>
    </w:pPr>
    <w:rPr>
      <w:color w:val="262626" w:themeColor="text1" w:themeTint="D9"/>
      <w:sz w:val="20"/>
      <w:szCs w:val="20"/>
    </w:rPr>
  </w:style>
  <w:style w:type="paragraph" w:customStyle="1" w:styleId="C5C7F1AFB0DA4FCDB2A67AE149874B571">
    <w:name w:val="C5C7F1AFB0DA4FCDB2A67AE149874B571"/>
    <w:rsid w:val="004700BE"/>
    <w:pPr>
      <w:spacing w:after="0" w:line="240" w:lineRule="auto"/>
    </w:pPr>
    <w:rPr>
      <w:rFonts w:eastAsiaTheme="minorHAnsi"/>
    </w:rPr>
  </w:style>
  <w:style w:type="paragraph" w:customStyle="1" w:styleId="318A360D13564175A60F5DF9F323777B5">
    <w:name w:val="318A360D13564175A60F5DF9F323777B5"/>
    <w:rsid w:val="004700BE"/>
    <w:pPr>
      <w:spacing w:after="0" w:line="240" w:lineRule="auto"/>
    </w:pPr>
    <w:rPr>
      <w:rFonts w:eastAsiaTheme="minorHAnsi"/>
    </w:rPr>
  </w:style>
  <w:style w:type="paragraph" w:customStyle="1" w:styleId="CCA63ED232AF473481D2942951915E9611">
    <w:name w:val="CCA63ED232AF473481D2942951915E9611"/>
    <w:rsid w:val="004700BE"/>
    <w:pPr>
      <w:spacing w:after="0" w:line="240" w:lineRule="auto"/>
    </w:pPr>
    <w:rPr>
      <w:rFonts w:eastAsiaTheme="minorHAnsi"/>
    </w:rPr>
  </w:style>
  <w:style w:type="paragraph" w:customStyle="1" w:styleId="F2256D88CB3A41F8948B8601E010B1712">
    <w:name w:val="F2256D88CB3A41F8948B8601E010B1712"/>
    <w:rsid w:val="004700BE"/>
    <w:pPr>
      <w:spacing w:after="0" w:line="240" w:lineRule="auto"/>
    </w:pPr>
    <w:rPr>
      <w:rFonts w:eastAsiaTheme="minorHAnsi"/>
    </w:rPr>
  </w:style>
  <w:style w:type="paragraph" w:customStyle="1" w:styleId="0BCACB33604B4BDAAE6A12E21F8950AA14">
    <w:name w:val="0BCACB33604B4BDAAE6A12E21F8950AA14"/>
    <w:rsid w:val="004700BE"/>
    <w:pPr>
      <w:spacing w:after="200" w:line="276" w:lineRule="auto"/>
    </w:pPr>
    <w:rPr>
      <w:color w:val="262626" w:themeColor="text1" w:themeTint="D9"/>
      <w:sz w:val="20"/>
      <w:szCs w:val="20"/>
    </w:rPr>
  </w:style>
  <w:style w:type="paragraph" w:customStyle="1" w:styleId="C30DF3856CF34EB9A086F88D958D7CFA11">
    <w:name w:val="C30DF3856CF34EB9A086F88D958D7CFA11"/>
    <w:rsid w:val="004700BE"/>
    <w:pPr>
      <w:spacing w:after="200" w:line="276" w:lineRule="auto"/>
    </w:pPr>
    <w:rPr>
      <w:color w:val="262626" w:themeColor="text1" w:themeTint="D9"/>
      <w:sz w:val="20"/>
      <w:szCs w:val="20"/>
    </w:rPr>
  </w:style>
  <w:style w:type="paragraph" w:customStyle="1" w:styleId="A9B5995A095B4D41BDFB445248C6ED6A2">
    <w:name w:val="A9B5995A095B4D41BDFB445248C6ED6A2"/>
    <w:rsid w:val="004700BE"/>
    <w:pPr>
      <w:spacing w:after="200" w:line="276" w:lineRule="auto"/>
    </w:pPr>
    <w:rPr>
      <w:color w:val="262626" w:themeColor="text1" w:themeTint="D9"/>
      <w:sz w:val="20"/>
      <w:szCs w:val="20"/>
    </w:rPr>
  </w:style>
  <w:style w:type="paragraph" w:customStyle="1" w:styleId="5C024B3921514AA0BF5894E9D658BA174">
    <w:name w:val="5C024B3921514AA0BF5894E9D658BA174"/>
    <w:rsid w:val="004700BE"/>
    <w:pPr>
      <w:spacing w:after="200" w:line="276" w:lineRule="auto"/>
    </w:pPr>
    <w:rPr>
      <w:color w:val="262626" w:themeColor="text1" w:themeTint="D9"/>
      <w:sz w:val="20"/>
      <w:szCs w:val="20"/>
    </w:rPr>
  </w:style>
  <w:style w:type="paragraph" w:customStyle="1" w:styleId="07E472ECB78C44C995BFE16A6C9674F64">
    <w:name w:val="07E472ECB78C44C995BFE16A6C9674F64"/>
    <w:rsid w:val="004700BE"/>
    <w:pPr>
      <w:spacing w:after="200" w:line="276" w:lineRule="auto"/>
    </w:pPr>
    <w:rPr>
      <w:color w:val="262626" w:themeColor="text1" w:themeTint="D9"/>
      <w:sz w:val="20"/>
      <w:szCs w:val="20"/>
    </w:rPr>
  </w:style>
  <w:style w:type="paragraph" w:customStyle="1" w:styleId="182C4AEFEDC74121ADF2C94ED21037308">
    <w:name w:val="182C4AEFEDC74121ADF2C94ED21037308"/>
    <w:rsid w:val="004700BE"/>
    <w:pPr>
      <w:spacing w:after="200" w:line="276" w:lineRule="auto"/>
    </w:pPr>
    <w:rPr>
      <w:color w:val="262626" w:themeColor="text1" w:themeTint="D9"/>
      <w:sz w:val="20"/>
      <w:szCs w:val="20"/>
    </w:rPr>
  </w:style>
  <w:style w:type="paragraph" w:customStyle="1" w:styleId="2966D7DBA3864CD8B24D1E93FE6D5C568">
    <w:name w:val="2966D7DBA3864CD8B24D1E93FE6D5C568"/>
    <w:rsid w:val="004700BE"/>
    <w:pPr>
      <w:spacing w:after="200" w:line="276" w:lineRule="auto"/>
    </w:pPr>
    <w:rPr>
      <w:color w:val="262626" w:themeColor="text1" w:themeTint="D9"/>
      <w:sz w:val="20"/>
      <w:szCs w:val="20"/>
    </w:rPr>
  </w:style>
  <w:style w:type="paragraph" w:customStyle="1" w:styleId="8CD4D0B772234569ACF9C1E72CCD969E7">
    <w:name w:val="8CD4D0B772234569ACF9C1E72CCD969E7"/>
    <w:rsid w:val="004700BE"/>
    <w:pPr>
      <w:spacing w:after="200" w:line="276" w:lineRule="auto"/>
    </w:pPr>
    <w:rPr>
      <w:color w:val="262626" w:themeColor="text1" w:themeTint="D9"/>
      <w:sz w:val="20"/>
      <w:szCs w:val="20"/>
    </w:rPr>
  </w:style>
  <w:style w:type="paragraph" w:customStyle="1" w:styleId="A7AACD5D457B4246990C06FFB1BE2B8123">
    <w:name w:val="A7AACD5D457B4246990C06FFB1BE2B8123"/>
    <w:rsid w:val="004700BE"/>
    <w:pPr>
      <w:spacing w:after="0" w:line="240" w:lineRule="auto"/>
    </w:pPr>
    <w:rPr>
      <w:rFonts w:eastAsiaTheme="minorHAnsi"/>
    </w:rPr>
  </w:style>
  <w:style w:type="paragraph" w:customStyle="1" w:styleId="BF6E331E37894955A2A7BAFFB64589BE12">
    <w:name w:val="BF6E331E37894955A2A7BAFFB64589BE12"/>
    <w:rsid w:val="004700BE"/>
    <w:pPr>
      <w:spacing w:after="0" w:line="240" w:lineRule="auto"/>
    </w:pPr>
    <w:rPr>
      <w:rFonts w:eastAsiaTheme="minorHAnsi"/>
    </w:rPr>
  </w:style>
  <w:style w:type="paragraph" w:customStyle="1" w:styleId="92B81F9F875C430CBE2E719225B1C4F63">
    <w:name w:val="92B81F9F875C430CBE2E719225B1C4F63"/>
    <w:rsid w:val="004700BE"/>
    <w:pPr>
      <w:spacing w:after="0" w:line="240" w:lineRule="auto"/>
    </w:pPr>
    <w:rPr>
      <w:rFonts w:eastAsiaTheme="minorHAnsi"/>
    </w:rPr>
  </w:style>
  <w:style w:type="paragraph" w:customStyle="1" w:styleId="CB51A52E8BA14907983B845816AC486711">
    <w:name w:val="CB51A52E8BA14907983B845816AC486711"/>
    <w:rsid w:val="004700BE"/>
    <w:pPr>
      <w:spacing w:after="0" w:line="240" w:lineRule="auto"/>
    </w:pPr>
    <w:rPr>
      <w:rFonts w:eastAsiaTheme="minorHAnsi"/>
    </w:rPr>
  </w:style>
  <w:style w:type="paragraph" w:customStyle="1" w:styleId="FB23496E02144E2BBCCF2E3E6F6B5AF411">
    <w:name w:val="FB23496E02144E2BBCCF2E3E6F6B5AF411"/>
    <w:rsid w:val="004700BE"/>
    <w:pPr>
      <w:spacing w:after="0" w:line="240" w:lineRule="auto"/>
    </w:pPr>
    <w:rPr>
      <w:rFonts w:eastAsiaTheme="minorHAnsi"/>
    </w:rPr>
  </w:style>
  <w:style w:type="paragraph" w:customStyle="1" w:styleId="DB03842DEBA24925B518EAD1B20C40D530">
    <w:name w:val="DB03842DEBA24925B518EAD1B20C40D530"/>
    <w:rsid w:val="004700BE"/>
    <w:pPr>
      <w:spacing w:after="0" w:line="240" w:lineRule="auto"/>
    </w:pPr>
    <w:rPr>
      <w:rFonts w:eastAsiaTheme="minorHAnsi"/>
    </w:rPr>
  </w:style>
  <w:style w:type="paragraph" w:customStyle="1" w:styleId="52D485EC0A5D41E0BDEA3BB6288BCC062">
    <w:name w:val="52D485EC0A5D41E0BDEA3BB6288BCC062"/>
    <w:rsid w:val="004700BE"/>
    <w:pPr>
      <w:spacing w:after="0" w:line="240" w:lineRule="auto"/>
    </w:pPr>
    <w:rPr>
      <w:rFonts w:eastAsiaTheme="minorHAnsi"/>
    </w:rPr>
  </w:style>
  <w:style w:type="paragraph" w:customStyle="1" w:styleId="7DDA67317C18405A8D16EC402D8E05DD19">
    <w:name w:val="7DDA67317C18405A8D16EC402D8E05DD19"/>
    <w:rsid w:val="004700BE"/>
    <w:pPr>
      <w:spacing w:after="200" w:line="276" w:lineRule="auto"/>
    </w:pPr>
    <w:rPr>
      <w:color w:val="262626" w:themeColor="text1" w:themeTint="D9"/>
      <w:sz w:val="20"/>
      <w:szCs w:val="20"/>
    </w:rPr>
  </w:style>
  <w:style w:type="paragraph" w:customStyle="1" w:styleId="BB0968D402BC4D48A3CAF02FD195240D1">
    <w:name w:val="BB0968D402BC4D48A3CAF02FD195240D1"/>
    <w:rsid w:val="004700BE"/>
    <w:pPr>
      <w:spacing w:after="200" w:line="276" w:lineRule="auto"/>
    </w:pPr>
    <w:rPr>
      <w:color w:val="262626" w:themeColor="text1" w:themeTint="D9"/>
      <w:sz w:val="20"/>
      <w:szCs w:val="20"/>
    </w:rPr>
  </w:style>
  <w:style w:type="paragraph" w:customStyle="1" w:styleId="09C23D5C2B7943939CC31FF781277ACF3">
    <w:name w:val="09C23D5C2B7943939CC31FF781277ACF3"/>
    <w:rsid w:val="004700BE"/>
    <w:pPr>
      <w:spacing w:after="200" w:line="276" w:lineRule="auto"/>
    </w:pPr>
    <w:rPr>
      <w:color w:val="262626" w:themeColor="text1" w:themeTint="D9"/>
      <w:sz w:val="20"/>
      <w:szCs w:val="20"/>
    </w:rPr>
  </w:style>
  <w:style w:type="paragraph" w:customStyle="1" w:styleId="25CE34560ED348E2A2F2E6FDDA64567927">
    <w:name w:val="25CE34560ED348E2A2F2E6FDDA64567927"/>
    <w:rsid w:val="004700BE"/>
    <w:pPr>
      <w:spacing w:after="200" w:line="276" w:lineRule="auto"/>
    </w:pPr>
    <w:rPr>
      <w:color w:val="262626" w:themeColor="text1" w:themeTint="D9"/>
      <w:sz w:val="20"/>
      <w:szCs w:val="20"/>
    </w:rPr>
  </w:style>
  <w:style w:type="paragraph" w:customStyle="1" w:styleId="C5C7F1AFB0DA4FCDB2A67AE149874B572">
    <w:name w:val="C5C7F1AFB0DA4FCDB2A67AE149874B572"/>
    <w:rsid w:val="004700BE"/>
    <w:pPr>
      <w:spacing w:after="0" w:line="240" w:lineRule="auto"/>
    </w:pPr>
    <w:rPr>
      <w:rFonts w:eastAsiaTheme="minorHAnsi"/>
    </w:rPr>
  </w:style>
  <w:style w:type="paragraph" w:customStyle="1" w:styleId="318A360D13564175A60F5DF9F323777B6">
    <w:name w:val="318A360D13564175A60F5DF9F323777B6"/>
    <w:rsid w:val="004700BE"/>
    <w:pPr>
      <w:spacing w:after="0" w:line="240" w:lineRule="auto"/>
    </w:pPr>
    <w:rPr>
      <w:rFonts w:eastAsiaTheme="minorHAnsi"/>
    </w:rPr>
  </w:style>
  <w:style w:type="paragraph" w:customStyle="1" w:styleId="CCA63ED232AF473481D2942951915E9612">
    <w:name w:val="CCA63ED232AF473481D2942951915E9612"/>
    <w:rsid w:val="004700BE"/>
    <w:pPr>
      <w:spacing w:after="0" w:line="240" w:lineRule="auto"/>
    </w:pPr>
    <w:rPr>
      <w:rFonts w:eastAsiaTheme="minorHAnsi"/>
    </w:rPr>
  </w:style>
  <w:style w:type="paragraph" w:customStyle="1" w:styleId="F2256D88CB3A41F8948B8601E010B1713">
    <w:name w:val="F2256D88CB3A41F8948B8601E010B1713"/>
    <w:rsid w:val="004700BE"/>
    <w:pPr>
      <w:spacing w:after="0" w:line="240" w:lineRule="auto"/>
    </w:pPr>
    <w:rPr>
      <w:rFonts w:eastAsiaTheme="minorHAnsi"/>
    </w:rPr>
  </w:style>
  <w:style w:type="paragraph" w:customStyle="1" w:styleId="0BCACB33604B4BDAAE6A12E21F8950AA15">
    <w:name w:val="0BCACB33604B4BDAAE6A12E21F8950AA15"/>
    <w:rsid w:val="004700BE"/>
    <w:pPr>
      <w:spacing w:after="200" w:line="276" w:lineRule="auto"/>
    </w:pPr>
    <w:rPr>
      <w:color w:val="262626" w:themeColor="text1" w:themeTint="D9"/>
      <w:sz w:val="20"/>
      <w:szCs w:val="20"/>
    </w:rPr>
  </w:style>
  <w:style w:type="paragraph" w:customStyle="1" w:styleId="C30DF3856CF34EB9A086F88D958D7CFA12">
    <w:name w:val="C30DF3856CF34EB9A086F88D958D7CFA12"/>
    <w:rsid w:val="004700BE"/>
    <w:pPr>
      <w:spacing w:after="200" w:line="276" w:lineRule="auto"/>
    </w:pPr>
    <w:rPr>
      <w:color w:val="262626" w:themeColor="text1" w:themeTint="D9"/>
      <w:sz w:val="20"/>
      <w:szCs w:val="20"/>
    </w:rPr>
  </w:style>
  <w:style w:type="paragraph" w:customStyle="1" w:styleId="A9B5995A095B4D41BDFB445248C6ED6A3">
    <w:name w:val="A9B5995A095B4D41BDFB445248C6ED6A3"/>
    <w:rsid w:val="004700BE"/>
    <w:pPr>
      <w:spacing w:after="200" w:line="276" w:lineRule="auto"/>
    </w:pPr>
    <w:rPr>
      <w:color w:val="262626" w:themeColor="text1" w:themeTint="D9"/>
      <w:sz w:val="20"/>
      <w:szCs w:val="20"/>
    </w:rPr>
  </w:style>
  <w:style w:type="paragraph" w:customStyle="1" w:styleId="5C024B3921514AA0BF5894E9D658BA175">
    <w:name w:val="5C024B3921514AA0BF5894E9D658BA175"/>
    <w:rsid w:val="004700BE"/>
    <w:pPr>
      <w:spacing w:after="200" w:line="276" w:lineRule="auto"/>
    </w:pPr>
    <w:rPr>
      <w:color w:val="262626" w:themeColor="text1" w:themeTint="D9"/>
      <w:sz w:val="20"/>
      <w:szCs w:val="20"/>
    </w:rPr>
  </w:style>
  <w:style w:type="paragraph" w:customStyle="1" w:styleId="07E472ECB78C44C995BFE16A6C9674F65">
    <w:name w:val="07E472ECB78C44C995BFE16A6C9674F65"/>
    <w:rsid w:val="004700BE"/>
    <w:pPr>
      <w:spacing w:after="200" w:line="276" w:lineRule="auto"/>
    </w:pPr>
    <w:rPr>
      <w:color w:val="262626" w:themeColor="text1" w:themeTint="D9"/>
      <w:sz w:val="20"/>
      <w:szCs w:val="20"/>
    </w:rPr>
  </w:style>
  <w:style w:type="paragraph" w:customStyle="1" w:styleId="182C4AEFEDC74121ADF2C94ED21037309">
    <w:name w:val="182C4AEFEDC74121ADF2C94ED21037309"/>
    <w:rsid w:val="004700BE"/>
    <w:pPr>
      <w:spacing w:after="200" w:line="276" w:lineRule="auto"/>
    </w:pPr>
    <w:rPr>
      <w:color w:val="262626" w:themeColor="text1" w:themeTint="D9"/>
      <w:sz w:val="20"/>
      <w:szCs w:val="20"/>
    </w:rPr>
  </w:style>
  <w:style w:type="paragraph" w:customStyle="1" w:styleId="2966D7DBA3864CD8B24D1E93FE6D5C569">
    <w:name w:val="2966D7DBA3864CD8B24D1E93FE6D5C569"/>
    <w:rsid w:val="004700BE"/>
    <w:pPr>
      <w:spacing w:after="200" w:line="276" w:lineRule="auto"/>
    </w:pPr>
    <w:rPr>
      <w:color w:val="262626" w:themeColor="text1" w:themeTint="D9"/>
      <w:sz w:val="20"/>
      <w:szCs w:val="20"/>
    </w:rPr>
  </w:style>
  <w:style w:type="paragraph" w:customStyle="1" w:styleId="8CD4D0B772234569ACF9C1E72CCD969E8">
    <w:name w:val="8CD4D0B772234569ACF9C1E72CCD969E8"/>
    <w:rsid w:val="004700BE"/>
    <w:pPr>
      <w:spacing w:after="200" w:line="276" w:lineRule="auto"/>
    </w:pPr>
    <w:rPr>
      <w:color w:val="262626" w:themeColor="text1" w:themeTint="D9"/>
      <w:sz w:val="20"/>
      <w:szCs w:val="20"/>
    </w:rPr>
  </w:style>
  <w:style w:type="paragraph" w:customStyle="1" w:styleId="6581B682E7E8433192C2558F3D36B116">
    <w:name w:val="6581B682E7E8433192C2558F3D36B116"/>
    <w:rsid w:val="00D91D19"/>
  </w:style>
  <w:style w:type="paragraph" w:customStyle="1" w:styleId="CA6EB23B9C7C408EB5F60E82527C03F2">
    <w:name w:val="CA6EB23B9C7C408EB5F60E82527C03F2"/>
    <w:rsid w:val="00D91D19"/>
  </w:style>
  <w:style w:type="paragraph" w:customStyle="1" w:styleId="E52107E41AF148C8A8D3F0FD2177A0EC">
    <w:name w:val="E52107E41AF148C8A8D3F0FD2177A0EC"/>
    <w:rsid w:val="00D91D19"/>
  </w:style>
  <w:style w:type="paragraph" w:customStyle="1" w:styleId="28F621E623E24BDCAA962D020713BE0C">
    <w:name w:val="28F621E623E24BDCAA962D020713BE0C"/>
    <w:rsid w:val="00D91D19"/>
  </w:style>
  <w:style w:type="paragraph" w:customStyle="1" w:styleId="4B350CF9574843A889F56397C34E12C6">
    <w:name w:val="4B350CF9574843A889F56397C34E12C6"/>
    <w:rsid w:val="00D91D19"/>
  </w:style>
  <w:style w:type="paragraph" w:customStyle="1" w:styleId="70EE4151FFBE4833B083472115BE2ABC">
    <w:name w:val="70EE4151FFBE4833B083472115BE2ABC"/>
    <w:rsid w:val="00D91D19"/>
  </w:style>
  <w:style w:type="paragraph" w:customStyle="1" w:styleId="E532462DC62F4DE49AC4EB0D5A6FC06E">
    <w:name w:val="E532462DC62F4DE49AC4EB0D5A6FC06E"/>
    <w:rsid w:val="00D91D19"/>
  </w:style>
  <w:style w:type="paragraph" w:customStyle="1" w:styleId="E8D33229767E457DBD4C0CB33BD0D512">
    <w:name w:val="E8D33229767E457DBD4C0CB33BD0D512"/>
    <w:rsid w:val="00D91D19"/>
  </w:style>
  <w:style w:type="paragraph" w:customStyle="1" w:styleId="6581B682E7E8433192C2558F3D36B1161">
    <w:name w:val="6581B682E7E8433192C2558F3D36B1161"/>
    <w:rsid w:val="00D91D19"/>
    <w:pPr>
      <w:spacing w:after="0" w:line="240" w:lineRule="auto"/>
    </w:pPr>
    <w:rPr>
      <w:rFonts w:eastAsiaTheme="minorHAnsi"/>
    </w:rPr>
  </w:style>
  <w:style w:type="paragraph" w:customStyle="1" w:styleId="CA6EB23B9C7C408EB5F60E82527C03F21">
    <w:name w:val="CA6EB23B9C7C408EB5F60E82527C03F21"/>
    <w:rsid w:val="00D91D19"/>
    <w:pPr>
      <w:spacing w:after="0" w:line="240" w:lineRule="auto"/>
    </w:pPr>
    <w:rPr>
      <w:rFonts w:eastAsiaTheme="minorHAnsi"/>
    </w:rPr>
  </w:style>
  <w:style w:type="paragraph" w:customStyle="1" w:styleId="E52107E41AF148C8A8D3F0FD2177A0EC1">
    <w:name w:val="E52107E41AF148C8A8D3F0FD2177A0EC1"/>
    <w:rsid w:val="00D91D19"/>
    <w:pPr>
      <w:spacing w:after="0" w:line="240" w:lineRule="auto"/>
    </w:pPr>
    <w:rPr>
      <w:rFonts w:eastAsiaTheme="minorHAnsi"/>
    </w:rPr>
  </w:style>
  <w:style w:type="paragraph" w:customStyle="1" w:styleId="28F621E623E24BDCAA962D020713BE0C1">
    <w:name w:val="28F621E623E24BDCAA962D020713BE0C1"/>
    <w:rsid w:val="00D91D19"/>
    <w:pPr>
      <w:spacing w:after="0" w:line="240" w:lineRule="auto"/>
    </w:pPr>
    <w:rPr>
      <w:rFonts w:eastAsiaTheme="minorHAnsi"/>
    </w:rPr>
  </w:style>
  <w:style w:type="paragraph" w:customStyle="1" w:styleId="4B350CF9574843A889F56397C34E12C61">
    <w:name w:val="4B350CF9574843A889F56397C34E12C61"/>
    <w:rsid w:val="00D91D19"/>
    <w:pPr>
      <w:spacing w:after="0" w:line="240" w:lineRule="auto"/>
    </w:pPr>
    <w:rPr>
      <w:rFonts w:eastAsiaTheme="minorHAnsi"/>
    </w:rPr>
  </w:style>
  <w:style w:type="paragraph" w:customStyle="1" w:styleId="70EE4151FFBE4833B083472115BE2ABC1">
    <w:name w:val="70EE4151FFBE4833B083472115BE2ABC1"/>
    <w:rsid w:val="00D91D19"/>
    <w:pPr>
      <w:spacing w:after="0" w:line="240" w:lineRule="auto"/>
    </w:pPr>
    <w:rPr>
      <w:rFonts w:eastAsiaTheme="minorHAnsi"/>
    </w:rPr>
  </w:style>
  <w:style w:type="paragraph" w:customStyle="1" w:styleId="7DDA67317C18405A8D16EC402D8E05DD20">
    <w:name w:val="7DDA67317C18405A8D16EC402D8E05DD20"/>
    <w:rsid w:val="00D91D19"/>
    <w:pPr>
      <w:spacing w:after="200" w:line="276" w:lineRule="auto"/>
    </w:pPr>
    <w:rPr>
      <w:color w:val="262626" w:themeColor="text1" w:themeTint="D9"/>
      <w:sz w:val="20"/>
      <w:szCs w:val="20"/>
    </w:rPr>
  </w:style>
  <w:style w:type="paragraph" w:customStyle="1" w:styleId="E532462DC62F4DE49AC4EB0D5A6FC06E1">
    <w:name w:val="E532462DC62F4DE49AC4EB0D5A6FC06E1"/>
    <w:rsid w:val="00D91D19"/>
    <w:pPr>
      <w:spacing w:after="200" w:line="276" w:lineRule="auto"/>
    </w:pPr>
    <w:rPr>
      <w:color w:val="262626" w:themeColor="text1" w:themeTint="D9"/>
      <w:sz w:val="20"/>
      <w:szCs w:val="20"/>
    </w:rPr>
  </w:style>
  <w:style w:type="paragraph" w:customStyle="1" w:styleId="E8D33229767E457DBD4C0CB33BD0D5121">
    <w:name w:val="E8D33229767E457DBD4C0CB33BD0D5121"/>
    <w:rsid w:val="00D91D19"/>
    <w:pPr>
      <w:spacing w:after="200" w:line="276" w:lineRule="auto"/>
    </w:pPr>
    <w:rPr>
      <w:color w:val="262626" w:themeColor="text1" w:themeTint="D9"/>
      <w:sz w:val="20"/>
      <w:szCs w:val="20"/>
    </w:rPr>
  </w:style>
  <w:style w:type="paragraph" w:customStyle="1" w:styleId="AF4244907F204F6AAA49A04C3E1C8F93">
    <w:name w:val="AF4244907F204F6AAA49A04C3E1C8F93"/>
    <w:rsid w:val="00D91D19"/>
    <w:pPr>
      <w:spacing w:after="200" w:line="276" w:lineRule="auto"/>
    </w:pPr>
    <w:rPr>
      <w:color w:val="262626" w:themeColor="text1" w:themeTint="D9"/>
      <w:sz w:val="20"/>
      <w:szCs w:val="20"/>
    </w:rPr>
  </w:style>
  <w:style w:type="paragraph" w:customStyle="1" w:styleId="979D7C5A84C446D5B942BBE411B2AA09">
    <w:name w:val="979D7C5A84C446D5B942BBE411B2AA09"/>
    <w:rsid w:val="00D91D19"/>
    <w:pPr>
      <w:spacing w:after="200" w:line="276" w:lineRule="auto"/>
    </w:pPr>
    <w:rPr>
      <w:color w:val="262626" w:themeColor="text1" w:themeTint="D9"/>
      <w:sz w:val="20"/>
      <w:szCs w:val="20"/>
    </w:rPr>
  </w:style>
  <w:style w:type="paragraph" w:customStyle="1" w:styleId="C9E716822B3D417AA58C7FFD9B718B7B">
    <w:name w:val="C9E716822B3D417AA58C7FFD9B718B7B"/>
    <w:rsid w:val="00D91D19"/>
    <w:pPr>
      <w:spacing w:after="200" w:line="276" w:lineRule="auto"/>
    </w:pPr>
    <w:rPr>
      <w:color w:val="262626" w:themeColor="text1" w:themeTint="D9"/>
      <w:sz w:val="20"/>
      <w:szCs w:val="20"/>
    </w:rPr>
  </w:style>
  <w:style w:type="paragraph" w:customStyle="1" w:styleId="396E24DCF0664943AADD75E4E667C9AC">
    <w:name w:val="396E24DCF0664943AADD75E4E667C9AC"/>
    <w:rsid w:val="00D91D19"/>
    <w:pPr>
      <w:spacing w:after="200" w:line="276" w:lineRule="auto"/>
    </w:pPr>
    <w:rPr>
      <w:color w:val="262626" w:themeColor="text1" w:themeTint="D9"/>
      <w:sz w:val="20"/>
      <w:szCs w:val="20"/>
    </w:rPr>
  </w:style>
  <w:style w:type="paragraph" w:customStyle="1" w:styleId="BB0968D402BC4D48A3CAF02FD195240D2">
    <w:name w:val="BB0968D402BC4D48A3CAF02FD195240D2"/>
    <w:rsid w:val="00D91D19"/>
    <w:pPr>
      <w:spacing w:after="200" w:line="276" w:lineRule="auto"/>
    </w:pPr>
    <w:rPr>
      <w:color w:val="262626" w:themeColor="text1" w:themeTint="D9"/>
      <w:sz w:val="20"/>
      <w:szCs w:val="20"/>
    </w:rPr>
  </w:style>
  <w:style w:type="paragraph" w:customStyle="1" w:styleId="09C23D5C2B7943939CC31FF781277ACF4">
    <w:name w:val="09C23D5C2B7943939CC31FF781277ACF4"/>
    <w:rsid w:val="00D91D19"/>
    <w:pPr>
      <w:spacing w:after="200" w:line="276" w:lineRule="auto"/>
    </w:pPr>
    <w:rPr>
      <w:color w:val="262626" w:themeColor="text1" w:themeTint="D9"/>
      <w:sz w:val="20"/>
      <w:szCs w:val="20"/>
    </w:rPr>
  </w:style>
  <w:style w:type="paragraph" w:customStyle="1" w:styleId="25CE34560ED348E2A2F2E6FDDA64567928">
    <w:name w:val="25CE34560ED348E2A2F2E6FDDA64567928"/>
    <w:rsid w:val="00D91D19"/>
    <w:pPr>
      <w:spacing w:after="200" w:line="276" w:lineRule="auto"/>
    </w:pPr>
    <w:rPr>
      <w:color w:val="262626" w:themeColor="text1" w:themeTint="D9"/>
      <w:sz w:val="20"/>
      <w:szCs w:val="20"/>
    </w:rPr>
  </w:style>
  <w:style w:type="paragraph" w:customStyle="1" w:styleId="C5C7F1AFB0DA4FCDB2A67AE149874B573">
    <w:name w:val="C5C7F1AFB0DA4FCDB2A67AE149874B573"/>
    <w:rsid w:val="00D91D19"/>
    <w:pPr>
      <w:spacing w:after="0" w:line="240" w:lineRule="auto"/>
    </w:pPr>
    <w:rPr>
      <w:rFonts w:eastAsiaTheme="minorHAnsi"/>
    </w:rPr>
  </w:style>
  <w:style w:type="paragraph" w:customStyle="1" w:styleId="318A360D13564175A60F5DF9F323777B7">
    <w:name w:val="318A360D13564175A60F5DF9F323777B7"/>
    <w:rsid w:val="00D91D19"/>
    <w:pPr>
      <w:spacing w:after="0" w:line="240" w:lineRule="auto"/>
    </w:pPr>
    <w:rPr>
      <w:rFonts w:eastAsiaTheme="minorHAnsi"/>
    </w:rPr>
  </w:style>
  <w:style w:type="paragraph" w:customStyle="1" w:styleId="CCA63ED232AF473481D2942951915E9613">
    <w:name w:val="CCA63ED232AF473481D2942951915E9613"/>
    <w:rsid w:val="00D91D19"/>
    <w:pPr>
      <w:spacing w:after="0" w:line="240" w:lineRule="auto"/>
    </w:pPr>
    <w:rPr>
      <w:rFonts w:eastAsiaTheme="minorHAnsi"/>
    </w:rPr>
  </w:style>
  <w:style w:type="paragraph" w:customStyle="1" w:styleId="F2256D88CB3A41F8948B8601E010B1714">
    <w:name w:val="F2256D88CB3A41F8948B8601E010B1714"/>
    <w:rsid w:val="00D91D19"/>
    <w:pPr>
      <w:spacing w:after="0" w:line="240" w:lineRule="auto"/>
    </w:pPr>
    <w:rPr>
      <w:rFonts w:eastAsiaTheme="minorHAnsi"/>
    </w:rPr>
  </w:style>
  <w:style w:type="paragraph" w:customStyle="1" w:styleId="0BCACB33604B4BDAAE6A12E21F8950AA16">
    <w:name w:val="0BCACB33604B4BDAAE6A12E21F8950AA16"/>
    <w:rsid w:val="00D91D19"/>
    <w:pPr>
      <w:spacing w:after="200" w:line="276" w:lineRule="auto"/>
    </w:pPr>
    <w:rPr>
      <w:color w:val="262626" w:themeColor="text1" w:themeTint="D9"/>
      <w:sz w:val="20"/>
      <w:szCs w:val="20"/>
    </w:rPr>
  </w:style>
  <w:style w:type="paragraph" w:customStyle="1" w:styleId="5C024B3921514AA0BF5894E9D658BA176">
    <w:name w:val="5C024B3921514AA0BF5894E9D658BA176"/>
    <w:rsid w:val="00D91D19"/>
    <w:pPr>
      <w:spacing w:after="200" w:line="276" w:lineRule="auto"/>
    </w:pPr>
    <w:rPr>
      <w:color w:val="262626" w:themeColor="text1" w:themeTint="D9"/>
      <w:sz w:val="20"/>
      <w:szCs w:val="20"/>
    </w:rPr>
  </w:style>
  <w:style w:type="paragraph" w:customStyle="1" w:styleId="07E472ECB78C44C995BFE16A6C9674F66">
    <w:name w:val="07E472ECB78C44C995BFE16A6C9674F66"/>
    <w:rsid w:val="00D91D19"/>
    <w:pPr>
      <w:spacing w:after="200" w:line="276" w:lineRule="auto"/>
    </w:pPr>
    <w:rPr>
      <w:color w:val="262626" w:themeColor="text1" w:themeTint="D9"/>
      <w:sz w:val="20"/>
      <w:szCs w:val="20"/>
    </w:rPr>
  </w:style>
  <w:style w:type="paragraph" w:customStyle="1" w:styleId="182C4AEFEDC74121ADF2C94ED210373010">
    <w:name w:val="182C4AEFEDC74121ADF2C94ED210373010"/>
    <w:rsid w:val="00D91D19"/>
    <w:pPr>
      <w:spacing w:after="200" w:line="276" w:lineRule="auto"/>
    </w:pPr>
    <w:rPr>
      <w:color w:val="262626" w:themeColor="text1" w:themeTint="D9"/>
      <w:sz w:val="20"/>
      <w:szCs w:val="20"/>
    </w:rPr>
  </w:style>
  <w:style w:type="paragraph" w:customStyle="1" w:styleId="2966D7DBA3864CD8B24D1E93FE6D5C5610">
    <w:name w:val="2966D7DBA3864CD8B24D1E93FE6D5C5610"/>
    <w:rsid w:val="00D91D19"/>
    <w:pPr>
      <w:spacing w:after="200" w:line="276" w:lineRule="auto"/>
    </w:pPr>
    <w:rPr>
      <w:color w:val="262626" w:themeColor="text1" w:themeTint="D9"/>
      <w:sz w:val="20"/>
      <w:szCs w:val="20"/>
    </w:rPr>
  </w:style>
  <w:style w:type="paragraph" w:customStyle="1" w:styleId="8CD4D0B772234569ACF9C1E72CCD969E9">
    <w:name w:val="8CD4D0B772234569ACF9C1E72CCD969E9"/>
    <w:rsid w:val="00D91D19"/>
    <w:pPr>
      <w:spacing w:after="200" w:line="276" w:lineRule="auto"/>
    </w:pPr>
    <w:rPr>
      <w:color w:val="262626" w:themeColor="text1" w:themeTint="D9"/>
      <w:sz w:val="20"/>
      <w:szCs w:val="20"/>
    </w:rPr>
  </w:style>
  <w:style w:type="paragraph" w:customStyle="1" w:styleId="E3312C06A94D4A71A8D20244BE2C3FB7">
    <w:name w:val="E3312C06A94D4A71A8D20244BE2C3FB7"/>
    <w:rsid w:val="00D91D19"/>
  </w:style>
  <w:style w:type="paragraph" w:customStyle="1" w:styleId="789997E3127C426A85EF2DB36FDA7DCA">
    <w:name w:val="789997E3127C426A85EF2DB36FDA7DCA"/>
    <w:rsid w:val="00D91D19"/>
  </w:style>
  <w:style w:type="paragraph" w:customStyle="1" w:styleId="2FCF7ACC1BEE4FE986746AE3B0347C6D">
    <w:name w:val="2FCF7ACC1BEE4FE986746AE3B0347C6D"/>
    <w:rsid w:val="00D91D19"/>
  </w:style>
  <w:style w:type="paragraph" w:customStyle="1" w:styleId="2BAADA8A20B14513B344BBE0FB04142B">
    <w:name w:val="2BAADA8A20B14513B344BBE0FB04142B"/>
    <w:rsid w:val="00D91D19"/>
  </w:style>
  <w:style w:type="paragraph" w:customStyle="1" w:styleId="0E4280C4652F46518D72A06ED4CC1B8B">
    <w:name w:val="0E4280C4652F46518D72A06ED4CC1B8B"/>
    <w:rsid w:val="00D91D19"/>
  </w:style>
  <w:style w:type="paragraph" w:customStyle="1" w:styleId="A9181231C68A4938BD5773375BEE18C4">
    <w:name w:val="A9181231C68A4938BD5773375BEE18C4"/>
    <w:rsid w:val="00D91D19"/>
  </w:style>
  <w:style w:type="paragraph" w:customStyle="1" w:styleId="7F71111C199346BAB965CE2332C9BD32">
    <w:name w:val="7F71111C199346BAB965CE2332C9BD32"/>
    <w:rsid w:val="00D91D19"/>
  </w:style>
  <w:style w:type="paragraph" w:customStyle="1" w:styleId="ECDCFA55A0B34F09B471505A5584B9DA">
    <w:name w:val="ECDCFA55A0B34F09B471505A5584B9DA"/>
    <w:rsid w:val="00D91D19"/>
  </w:style>
  <w:style w:type="paragraph" w:customStyle="1" w:styleId="76448FD1F5704CE88DE7AA8AA03194D3">
    <w:name w:val="76448FD1F5704CE88DE7AA8AA03194D3"/>
    <w:rsid w:val="00D91D19"/>
  </w:style>
  <w:style w:type="paragraph" w:customStyle="1" w:styleId="5B514DEFD80744A3B3266AA82ED5B698">
    <w:name w:val="5B514DEFD80744A3B3266AA82ED5B698"/>
    <w:rsid w:val="00D91D19"/>
  </w:style>
  <w:style w:type="paragraph" w:customStyle="1" w:styleId="FF5B702021274816BA6EAD2A5B67A257">
    <w:name w:val="FF5B702021274816BA6EAD2A5B67A257"/>
    <w:rsid w:val="00D91D19"/>
  </w:style>
  <w:style w:type="paragraph" w:customStyle="1" w:styleId="B8FA63DDEBF64475827E8DA39C671995">
    <w:name w:val="B8FA63DDEBF64475827E8DA39C671995"/>
    <w:rsid w:val="00D91D19"/>
  </w:style>
  <w:style w:type="paragraph" w:customStyle="1" w:styleId="9DC506BE97A94CE09ED313EFABB85CE6">
    <w:name w:val="9DC506BE97A94CE09ED313EFABB85CE6"/>
    <w:rsid w:val="00D91D19"/>
  </w:style>
  <w:style w:type="paragraph" w:customStyle="1" w:styleId="2FCF7ACC1BEE4FE986746AE3B0347C6D1">
    <w:name w:val="2FCF7ACC1BEE4FE986746AE3B0347C6D1"/>
    <w:rsid w:val="00D91D19"/>
    <w:pPr>
      <w:spacing w:after="0" w:line="240" w:lineRule="auto"/>
    </w:pPr>
    <w:rPr>
      <w:rFonts w:eastAsiaTheme="minorHAnsi"/>
    </w:rPr>
  </w:style>
  <w:style w:type="paragraph" w:customStyle="1" w:styleId="2BAADA8A20B14513B344BBE0FB04142B1">
    <w:name w:val="2BAADA8A20B14513B344BBE0FB04142B1"/>
    <w:rsid w:val="00D91D19"/>
    <w:pPr>
      <w:spacing w:after="0" w:line="240" w:lineRule="auto"/>
    </w:pPr>
    <w:rPr>
      <w:rFonts w:eastAsiaTheme="minorHAnsi"/>
    </w:rPr>
  </w:style>
  <w:style w:type="paragraph" w:customStyle="1" w:styleId="0E4280C4652F46518D72A06ED4CC1B8B1">
    <w:name w:val="0E4280C4652F46518D72A06ED4CC1B8B1"/>
    <w:rsid w:val="00D91D19"/>
    <w:pPr>
      <w:spacing w:after="0" w:line="240" w:lineRule="auto"/>
    </w:pPr>
    <w:rPr>
      <w:rFonts w:eastAsiaTheme="minorHAnsi"/>
    </w:rPr>
  </w:style>
  <w:style w:type="paragraph" w:customStyle="1" w:styleId="A9181231C68A4938BD5773375BEE18C41">
    <w:name w:val="A9181231C68A4938BD5773375BEE18C41"/>
    <w:rsid w:val="00D91D19"/>
    <w:pPr>
      <w:spacing w:after="0" w:line="240" w:lineRule="auto"/>
    </w:pPr>
    <w:rPr>
      <w:rFonts w:eastAsiaTheme="minorHAnsi"/>
    </w:rPr>
  </w:style>
  <w:style w:type="paragraph" w:customStyle="1" w:styleId="7F71111C199346BAB965CE2332C9BD321">
    <w:name w:val="7F71111C199346BAB965CE2332C9BD321"/>
    <w:rsid w:val="00D91D19"/>
    <w:pPr>
      <w:spacing w:after="0" w:line="240" w:lineRule="auto"/>
    </w:pPr>
    <w:rPr>
      <w:rFonts w:eastAsiaTheme="minorHAnsi"/>
    </w:rPr>
  </w:style>
  <w:style w:type="paragraph" w:customStyle="1" w:styleId="ECDCFA55A0B34F09B471505A5584B9DA1">
    <w:name w:val="ECDCFA55A0B34F09B471505A5584B9DA1"/>
    <w:rsid w:val="00D91D19"/>
    <w:pPr>
      <w:spacing w:after="0" w:line="240" w:lineRule="auto"/>
    </w:pPr>
    <w:rPr>
      <w:rFonts w:eastAsiaTheme="minorHAnsi"/>
    </w:rPr>
  </w:style>
  <w:style w:type="paragraph" w:customStyle="1" w:styleId="76448FD1F5704CE88DE7AA8AA03194D31">
    <w:name w:val="76448FD1F5704CE88DE7AA8AA03194D31"/>
    <w:rsid w:val="00D91D19"/>
    <w:pPr>
      <w:spacing w:after="0" w:line="240" w:lineRule="auto"/>
    </w:pPr>
    <w:rPr>
      <w:rFonts w:eastAsiaTheme="minorHAnsi"/>
    </w:rPr>
  </w:style>
  <w:style w:type="paragraph" w:customStyle="1" w:styleId="E532462DC62F4DE49AC4EB0D5A6FC06E2">
    <w:name w:val="E532462DC62F4DE49AC4EB0D5A6FC06E2"/>
    <w:rsid w:val="00D91D19"/>
    <w:pPr>
      <w:spacing w:after="200" w:line="276" w:lineRule="auto"/>
    </w:pPr>
    <w:rPr>
      <w:color w:val="262626" w:themeColor="text1" w:themeTint="D9"/>
      <w:sz w:val="20"/>
      <w:szCs w:val="20"/>
    </w:rPr>
  </w:style>
  <w:style w:type="paragraph" w:customStyle="1" w:styleId="E8D33229767E457DBD4C0CB33BD0D5122">
    <w:name w:val="E8D33229767E457DBD4C0CB33BD0D5122"/>
    <w:rsid w:val="00D91D19"/>
    <w:pPr>
      <w:spacing w:after="200" w:line="276" w:lineRule="auto"/>
    </w:pPr>
    <w:rPr>
      <w:color w:val="262626" w:themeColor="text1" w:themeTint="D9"/>
      <w:sz w:val="20"/>
      <w:szCs w:val="20"/>
    </w:rPr>
  </w:style>
  <w:style w:type="paragraph" w:customStyle="1" w:styleId="AF4244907F204F6AAA49A04C3E1C8F931">
    <w:name w:val="AF4244907F204F6AAA49A04C3E1C8F931"/>
    <w:rsid w:val="00D91D19"/>
    <w:pPr>
      <w:spacing w:after="200" w:line="276" w:lineRule="auto"/>
    </w:pPr>
    <w:rPr>
      <w:color w:val="262626" w:themeColor="text1" w:themeTint="D9"/>
      <w:sz w:val="20"/>
      <w:szCs w:val="20"/>
    </w:rPr>
  </w:style>
  <w:style w:type="paragraph" w:customStyle="1" w:styleId="979D7C5A84C446D5B942BBE411B2AA091">
    <w:name w:val="979D7C5A84C446D5B942BBE411B2AA091"/>
    <w:rsid w:val="00D91D19"/>
    <w:pPr>
      <w:spacing w:after="200" w:line="276" w:lineRule="auto"/>
    </w:pPr>
    <w:rPr>
      <w:color w:val="262626" w:themeColor="text1" w:themeTint="D9"/>
      <w:sz w:val="20"/>
      <w:szCs w:val="20"/>
    </w:rPr>
  </w:style>
  <w:style w:type="paragraph" w:customStyle="1" w:styleId="C9E716822B3D417AA58C7FFD9B718B7B1">
    <w:name w:val="C9E716822B3D417AA58C7FFD9B718B7B1"/>
    <w:rsid w:val="00D91D19"/>
    <w:pPr>
      <w:spacing w:after="200" w:line="276" w:lineRule="auto"/>
    </w:pPr>
    <w:rPr>
      <w:color w:val="262626" w:themeColor="text1" w:themeTint="D9"/>
      <w:sz w:val="20"/>
      <w:szCs w:val="20"/>
    </w:rPr>
  </w:style>
  <w:style w:type="paragraph" w:customStyle="1" w:styleId="16407A814D534772B48255CDEB000739">
    <w:name w:val="16407A814D534772B48255CDEB000739"/>
    <w:rsid w:val="00D91D19"/>
    <w:pPr>
      <w:spacing w:after="200" w:line="276" w:lineRule="auto"/>
    </w:pPr>
    <w:rPr>
      <w:color w:val="262626" w:themeColor="text1" w:themeTint="D9"/>
      <w:sz w:val="20"/>
      <w:szCs w:val="20"/>
    </w:rPr>
  </w:style>
  <w:style w:type="paragraph" w:customStyle="1" w:styleId="396E24DCF0664943AADD75E4E667C9AC1">
    <w:name w:val="396E24DCF0664943AADD75E4E667C9AC1"/>
    <w:rsid w:val="00D91D19"/>
    <w:pPr>
      <w:spacing w:after="200" w:line="276" w:lineRule="auto"/>
    </w:pPr>
    <w:rPr>
      <w:color w:val="262626" w:themeColor="text1" w:themeTint="D9"/>
      <w:sz w:val="20"/>
      <w:szCs w:val="20"/>
    </w:rPr>
  </w:style>
  <w:style w:type="paragraph" w:customStyle="1" w:styleId="BB0968D402BC4D48A3CAF02FD195240D3">
    <w:name w:val="BB0968D402BC4D48A3CAF02FD195240D3"/>
    <w:rsid w:val="00D91D19"/>
    <w:pPr>
      <w:spacing w:after="200" w:line="276" w:lineRule="auto"/>
    </w:pPr>
    <w:rPr>
      <w:color w:val="262626" w:themeColor="text1" w:themeTint="D9"/>
      <w:sz w:val="20"/>
      <w:szCs w:val="20"/>
    </w:rPr>
  </w:style>
  <w:style w:type="paragraph" w:customStyle="1" w:styleId="09C23D5C2B7943939CC31FF781277ACF5">
    <w:name w:val="09C23D5C2B7943939CC31FF781277ACF5"/>
    <w:rsid w:val="00D91D19"/>
    <w:pPr>
      <w:spacing w:after="200" w:line="276" w:lineRule="auto"/>
    </w:pPr>
    <w:rPr>
      <w:color w:val="262626" w:themeColor="text1" w:themeTint="D9"/>
      <w:sz w:val="20"/>
      <w:szCs w:val="20"/>
    </w:rPr>
  </w:style>
  <w:style w:type="paragraph" w:customStyle="1" w:styleId="B8FA63DDEBF64475827E8DA39C6719951">
    <w:name w:val="B8FA63DDEBF64475827E8DA39C6719951"/>
    <w:rsid w:val="00D91D19"/>
    <w:pPr>
      <w:spacing w:after="0" w:line="240" w:lineRule="auto"/>
    </w:pPr>
    <w:rPr>
      <w:rFonts w:eastAsiaTheme="minorHAnsi"/>
    </w:rPr>
  </w:style>
  <w:style w:type="paragraph" w:customStyle="1" w:styleId="9DC506BE97A94CE09ED313EFABB85CE61">
    <w:name w:val="9DC506BE97A94CE09ED313EFABB85CE61"/>
    <w:rsid w:val="00D91D19"/>
    <w:pPr>
      <w:spacing w:after="0" w:line="240" w:lineRule="auto"/>
    </w:pPr>
    <w:rPr>
      <w:rFonts w:eastAsiaTheme="minorHAnsi"/>
    </w:rPr>
  </w:style>
  <w:style w:type="paragraph" w:customStyle="1" w:styleId="C5C7F1AFB0DA4FCDB2A67AE149874B574">
    <w:name w:val="C5C7F1AFB0DA4FCDB2A67AE149874B574"/>
    <w:rsid w:val="00D91D19"/>
    <w:pPr>
      <w:spacing w:after="0" w:line="240" w:lineRule="auto"/>
    </w:pPr>
    <w:rPr>
      <w:rFonts w:eastAsiaTheme="minorHAnsi"/>
    </w:rPr>
  </w:style>
  <w:style w:type="paragraph" w:customStyle="1" w:styleId="318A360D13564175A60F5DF9F323777B8">
    <w:name w:val="318A360D13564175A60F5DF9F323777B8"/>
    <w:rsid w:val="00D91D19"/>
    <w:pPr>
      <w:spacing w:after="0" w:line="240" w:lineRule="auto"/>
    </w:pPr>
    <w:rPr>
      <w:rFonts w:eastAsiaTheme="minorHAnsi"/>
    </w:rPr>
  </w:style>
  <w:style w:type="paragraph" w:customStyle="1" w:styleId="CCA63ED232AF473481D2942951915E9614">
    <w:name w:val="CCA63ED232AF473481D2942951915E9614"/>
    <w:rsid w:val="00D91D19"/>
    <w:pPr>
      <w:spacing w:after="0" w:line="240" w:lineRule="auto"/>
    </w:pPr>
    <w:rPr>
      <w:rFonts w:eastAsiaTheme="minorHAnsi"/>
    </w:rPr>
  </w:style>
  <w:style w:type="paragraph" w:customStyle="1" w:styleId="F2256D88CB3A41F8948B8601E010B1715">
    <w:name w:val="F2256D88CB3A41F8948B8601E010B1715"/>
    <w:rsid w:val="00D91D19"/>
    <w:pPr>
      <w:spacing w:after="0" w:line="240" w:lineRule="auto"/>
    </w:pPr>
    <w:rPr>
      <w:rFonts w:eastAsiaTheme="minorHAnsi"/>
    </w:rPr>
  </w:style>
  <w:style w:type="paragraph" w:customStyle="1" w:styleId="0BCACB33604B4BDAAE6A12E21F8950AA17">
    <w:name w:val="0BCACB33604B4BDAAE6A12E21F8950AA17"/>
    <w:rsid w:val="00D91D19"/>
    <w:pPr>
      <w:spacing w:after="200" w:line="276" w:lineRule="auto"/>
    </w:pPr>
    <w:rPr>
      <w:color w:val="262626" w:themeColor="text1" w:themeTint="D9"/>
      <w:sz w:val="20"/>
      <w:szCs w:val="20"/>
    </w:rPr>
  </w:style>
  <w:style w:type="paragraph" w:customStyle="1" w:styleId="5C024B3921514AA0BF5894E9D658BA177">
    <w:name w:val="5C024B3921514AA0BF5894E9D658BA177"/>
    <w:rsid w:val="00D91D19"/>
    <w:pPr>
      <w:spacing w:after="200" w:line="276" w:lineRule="auto"/>
    </w:pPr>
    <w:rPr>
      <w:color w:val="262626" w:themeColor="text1" w:themeTint="D9"/>
      <w:sz w:val="20"/>
      <w:szCs w:val="20"/>
    </w:rPr>
  </w:style>
  <w:style w:type="paragraph" w:customStyle="1" w:styleId="07E472ECB78C44C995BFE16A6C9674F67">
    <w:name w:val="07E472ECB78C44C995BFE16A6C9674F67"/>
    <w:rsid w:val="00D91D19"/>
    <w:pPr>
      <w:spacing w:after="200" w:line="276" w:lineRule="auto"/>
    </w:pPr>
    <w:rPr>
      <w:color w:val="262626" w:themeColor="text1" w:themeTint="D9"/>
      <w:sz w:val="20"/>
      <w:szCs w:val="20"/>
    </w:rPr>
  </w:style>
  <w:style w:type="paragraph" w:customStyle="1" w:styleId="182C4AEFEDC74121ADF2C94ED210373011">
    <w:name w:val="182C4AEFEDC74121ADF2C94ED210373011"/>
    <w:rsid w:val="00D91D19"/>
    <w:pPr>
      <w:spacing w:after="200" w:line="276" w:lineRule="auto"/>
    </w:pPr>
    <w:rPr>
      <w:color w:val="262626" w:themeColor="text1" w:themeTint="D9"/>
      <w:sz w:val="20"/>
      <w:szCs w:val="20"/>
    </w:rPr>
  </w:style>
  <w:style w:type="paragraph" w:customStyle="1" w:styleId="2966D7DBA3864CD8B24D1E93FE6D5C5611">
    <w:name w:val="2966D7DBA3864CD8B24D1E93FE6D5C5611"/>
    <w:rsid w:val="00D91D19"/>
    <w:pPr>
      <w:spacing w:after="200" w:line="276" w:lineRule="auto"/>
    </w:pPr>
    <w:rPr>
      <w:color w:val="262626" w:themeColor="text1" w:themeTint="D9"/>
      <w:sz w:val="20"/>
      <w:szCs w:val="20"/>
    </w:rPr>
  </w:style>
  <w:style w:type="paragraph" w:customStyle="1" w:styleId="8CD4D0B772234569ACF9C1E72CCD969E10">
    <w:name w:val="8CD4D0B772234569ACF9C1E72CCD969E10"/>
    <w:rsid w:val="00D91D19"/>
    <w:pPr>
      <w:spacing w:after="200" w:line="276" w:lineRule="auto"/>
    </w:pPr>
    <w:rPr>
      <w:color w:val="262626" w:themeColor="text1" w:themeTint="D9"/>
      <w:sz w:val="20"/>
      <w:szCs w:val="20"/>
    </w:rPr>
  </w:style>
  <w:style w:type="paragraph" w:customStyle="1" w:styleId="2FCF7ACC1BEE4FE986746AE3B0347C6D2">
    <w:name w:val="2FCF7ACC1BEE4FE986746AE3B0347C6D2"/>
    <w:rsid w:val="00D91D19"/>
    <w:pPr>
      <w:spacing w:after="0" w:line="240" w:lineRule="auto"/>
    </w:pPr>
    <w:rPr>
      <w:rFonts w:eastAsiaTheme="minorHAnsi"/>
    </w:rPr>
  </w:style>
  <w:style w:type="paragraph" w:customStyle="1" w:styleId="2BAADA8A20B14513B344BBE0FB04142B2">
    <w:name w:val="2BAADA8A20B14513B344BBE0FB04142B2"/>
    <w:rsid w:val="00D91D19"/>
    <w:pPr>
      <w:spacing w:after="0" w:line="240" w:lineRule="auto"/>
    </w:pPr>
    <w:rPr>
      <w:rFonts w:eastAsiaTheme="minorHAnsi"/>
    </w:rPr>
  </w:style>
  <w:style w:type="paragraph" w:customStyle="1" w:styleId="0E4280C4652F46518D72A06ED4CC1B8B2">
    <w:name w:val="0E4280C4652F46518D72A06ED4CC1B8B2"/>
    <w:rsid w:val="00D91D19"/>
    <w:pPr>
      <w:spacing w:after="0" w:line="240" w:lineRule="auto"/>
    </w:pPr>
    <w:rPr>
      <w:rFonts w:eastAsiaTheme="minorHAnsi"/>
    </w:rPr>
  </w:style>
  <w:style w:type="paragraph" w:customStyle="1" w:styleId="A9181231C68A4938BD5773375BEE18C42">
    <w:name w:val="A9181231C68A4938BD5773375BEE18C42"/>
    <w:rsid w:val="00D91D19"/>
    <w:pPr>
      <w:spacing w:after="0" w:line="240" w:lineRule="auto"/>
    </w:pPr>
    <w:rPr>
      <w:rFonts w:eastAsiaTheme="minorHAnsi"/>
    </w:rPr>
  </w:style>
  <w:style w:type="paragraph" w:customStyle="1" w:styleId="7F71111C199346BAB965CE2332C9BD322">
    <w:name w:val="7F71111C199346BAB965CE2332C9BD322"/>
    <w:rsid w:val="00D91D19"/>
    <w:pPr>
      <w:spacing w:after="0" w:line="240" w:lineRule="auto"/>
    </w:pPr>
    <w:rPr>
      <w:rFonts w:eastAsiaTheme="minorHAnsi"/>
    </w:rPr>
  </w:style>
  <w:style w:type="paragraph" w:customStyle="1" w:styleId="ECDCFA55A0B34F09B471505A5584B9DA2">
    <w:name w:val="ECDCFA55A0B34F09B471505A5584B9DA2"/>
    <w:rsid w:val="00D91D19"/>
    <w:pPr>
      <w:spacing w:after="0" w:line="240" w:lineRule="auto"/>
    </w:pPr>
    <w:rPr>
      <w:rFonts w:eastAsiaTheme="minorHAnsi"/>
    </w:rPr>
  </w:style>
  <w:style w:type="paragraph" w:customStyle="1" w:styleId="76448FD1F5704CE88DE7AA8AA03194D32">
    <w:name w:val="76448FD1F5704CE88DE7AA8AA03194D32"/>
    <w:rsid w:val="00D91D19"/>
    <w:pPr>
      <w:spacing w:after="0" w:line="240" w:lineRule="auto"/>
    </w:pPr>
    <w:rPr>
      <w:rFonts w:eastAsiaTheme="minorHAnsi"/>
    </w:rPr>
  </w:style>
  <w:style w:type="paragraph" w:customStyle="1" w:styleId="E532462DC62F4DE49AC4EB0D5A6FC06E3">
    <w:name w:val="E532462DC62F4DE49AC4EB0D5A6FC06E3"/>
    <w:rsid w:val="00D91D19"/>
    <w:pPr>
      <w:spacing w:after="200" w:line="276" w:lineRule="auto"/>
    </w:pPr>
    <w:rPr>
      <w:color w:val="262626" w:themeColor="text1" w:themeTint="D9"/>
      <w:sz w:val="20"/>
      <w:szCs w:val="20"/>
    </w:rPr>
  </w:style>
  <w:style w:type="paragraph" w:customStyle="1" w:styleId="E8D33229767E457DBD4C0CB33BD0D5123">
    <w:name w:val="E8D33229767E457DBD4C0CB33BD0D5123"/>
    <w:rsid w:val="00D91D19"/>
    <w:pPr>
      <w:spacing w:after="200" w:line="276" w:lineRule="auto"/>
    </w:pPr>
    <w:rPr>
      <w:color w:val="262626" w:themeColor="text1" w:themeTint="D9"/>
      <w:sz w:val="20"/>
      <w:szCs w:val="20"/>
    </w:rPr>
  </w:style>
  <w:style w:type="paragraph" w:customStyle="1" w:styleId="AF4244907F204F6AAA49A04C3E1C8F932">
    <w:name w:val="AF4244907F204F6AAA49A04C3E1C8F932"/>
    <w:rsid w:val="00D91D19"/>
    <w:pPr>
      <w:spacing w:after="200" w:line="276" w:lineRule="auto"/>
    </w:pPr>
    <w:rPr>
      <w:color w:val="262626" w:themeColor="text1" w:themeTint="D9"/>
      <w:sz w:val="20"/>
      <w:szCs w:val="20"/>
    </w:rPr>
  </w:style>
  <w:style w:type="paragraph" w:customStyle="1" w:styleId="979D7C5A84C446D5B942BBE411B2AA092">
    <w:name w:val="979D7C5A84C446D5B942BBE411B2AA092"/>
    <w:rsid w:val="00D91D19"/>
    <w:pPr>
      <w:spacing w:after="200" w:line="276" w:lineRule="auto"/>
    </w:pPr>
    <w:rPr>
      <w:color w:val="262626" w:themeColor="text1" w:themeTint="D9"/>
      <w:sz w:val="20"/>
      <w:szCs w:val="20"/>
    </w:rPr>
  </w:style>
  <w:style w:type="paragraph" w:customStyle="1" w:styleId="C9E716822B3D417AA58C7FFD9B718B7B2">
    <w:name w:val="C9E716822B3D417AA58C7FFD9B718B7B2"/>
    <w:rsid w:val="00D91D19"/>
    <w:pPr>
      <w:spacing w:after="200" w:line="276" w:lineRule="auto"/>
    </w:pPr>
    <w:rPr>
      <w:color w:val="262626" w:themeColor="text1" w:themeTint="D9"/>
      <w:sz w:val="20"/>
      <w:szCs w:val="20"/>
    </w:rPr>
  </w:style>
  <w:style w:type="paragraph" w:customStyle="1" w:styleId="16407A814D534772B48255CDEB0007391">
    <w:name w:val="16407A814D534772B48255CDEB0007391"/>
    <w:rsid w:val="00D91D19"/>
    <w:pPr>
      <w:spacing w:after="200" w:line="276" w:lineRule="auto"/>
    </w:pPr>
    <w:rPr>
      <w:color w:val="262626" w:themeColor="text1" w:themeTint="D9"/>
      <w:sz w:val="20"/>
      <w:szCs w:val="20"/>
    </w:rPr>
  </w:style>
  <w:style w:type="paragraph" w:customStyle="1" w:styleId="51329BEE5E3C44F3A49E2E37857F516E">
    <w:name w:val="51329BEE5E3C44F3A49E2E37857F516E"/>
    <w:rsid w:val="00D91D19"/>
    <w:pPr>
      <w:spacing w:after="200" w:line="276" w:lineRule="auto"/>
    </w:pPr>
    <w:rPr>
      <w:color w:val="262626" w:themeColor="text1" w:themeTint="D9"/>
      <w:sz w:val="20"/>
      <w:szCs w:val="20"/>
    </w:rPr>
  </w:style>
  <w:style w:type="paragraph" w:customStyle="1" w:styleId="396E24DCF0664943AADD75E4E667C9AC2">
    <w:name w:val="396E24DCF0664943AADD75E4E667C9AC2"/>
    <w:rsid w:val="00D91D19"/>
    <w:pPr>
      <w:spacing w:after="200" w:line="276" w:lineRule="auto"/>
    </w:pPr>
    <w:rPr>
      <w:color w:val="262626" w:themeColor="text1" w:themeTint="D9"/>
      <w:sz w:val="20"/>
      <w:szCs w:val="20"/>
    </w:rPr>
  </w:style>
  <w:style w:type="paragraph" w:customStyle="1" w:styleId="BB0968D402BC4D48A3CAF02FD195240D4">
    <w:name w:val="BB0968D402BC4D48A3CAF02FD195240D4"/>
    <w:rsid w:val="00D91D19"/>
    <w:pPr>
      <w:spacing w:after="200" w:line="276" w:lineRule="auto"/>
    </w:pPr>
    <w:rPr>
      <w:color w:val="262626" w:themeColor="text1" w:themeTint="D9"/>
      <w:sz w:val="20"/>
      <w:szCs w:val="20"/>
    </w:rPr>
  </w:style>
  <w:style w:type="paragraph" w:customStyle="1" w:styleId="09C23D5C2B7943939CC31FF781277ACF6">
    <w:name w:val="09C23D5C2B7943939CC31FF781277ACF6"/>
    <w:rsid w:val="00D91D19"/>
    <w:pPr>
      <w:spacing w:after="200" w:line="276" w:lineRule="auto"/>
    </w:pPr>
    <w:rPr>
      <w:color w:val="262626" w:themeColor="text1" w:themeTint="D9"/>
      <w:sz w:val="20"/>
      <w:szCs w:val="20"/>
    </w:rPr>
  </w:style>
  <w:style w:type="paragraph" w:customStyle="1" w:styleId="B8FA63DDEBF64475827E8DA39C6719952">
    <w:name w:val="B8FA63DDEBF64475827E8DA39C6719952"/>
    <w:rsid w:val="00D91D19"/>
    <w:pPr>
      <w:spacing w:after="0" w:line="240" w:lineRule="auto"/>
    </w:pPr>
    <w:rPr>
      <w:rFonts w:eastAsiaTheme="minorHAnsi"/>
    </w:rPr>
  </w:style>
  <w:style w:type="paragraph" w:customStyle="1" w:styleId="9DC506BE97A94CE09ED313EFABB85CE62">
    <w:name w:val="9DC506BE97A94CE09ED313EFABB85CE62"/>
    <w:rsid w:val="00D91D19"/>
    <w:pPr>
      <w:spacing w:after="0" w:line="240" w:lineRule="auto"/>
    </w:pPr>
    <w:rPr>
      <w:rFonts w:eastAsiaTheme="minorHAnsi"/>
    </w:rPr>
  </w:style>
  <w:style w:type="paragraph" w:customStyle="1" w:styleId="C5C7F1AFB0DA4FCDB2A67AE149874B575">
    <w:name w:val="C5C7F1AFB0DA4FCDB2A67AE149874B575"/>
    <w:rsid w:val="00D91D19"/>
    <w:pPr>
      <w:spacing w:after="0" w:line="240" w:lineRule="auto"/>
    </w:pPr>
    <w:rPr>
      <w:rFonts w:eastAsiaTheme="minorHAnsi"/>
    </w:rPr>
  </w:style>
  <w:style w:type="paragraph" w:customStyle="1" w:styleId="318A360D13564175A60F5DF9F323777B9">
    <w:name w:val="318A360D13564175A60F5DF9F323777B9"/>
    <w:rsid w:val="00D91D19"/>
    <w:pPr>
      <w:spacing w:after="0" w:line="240" w:lineRule="auto"/>
    </w:pPr>
    <w:rPr>
      <w:rFonts w:eastAsiaTheme="minorHAnsi"/>
    </w:rPr>
  </w:style>
  <w:style w:type="paragraph" w:customStyle="1" w:styleId="CCA63ED232AF473481D2942951915E9615">
    <w:name w:val="CCA63ED232AF473481D2942951915E9615"/>
    <w:rsid w:val="00D91D19"/>
    <w:pPr>
      <w:spacing w:after="0" w:line="240" w:lineRule="auto"/>
    </w:pPr>
    <w:rPr>
      <w:rFonts w:eastAsiaTheme="minorHAnsi"/>
    </w:rPr>
  </w:style>
  <w:style w:type="paragraph" w:customStyle="1" w:styleId="F2256D88CB3A41F8948B8601E010B1716">
    <w:name w:val="F2256D88CB3A41F8948B8601E010B1716"/>
    <w:rsid w:val="00D91D19"/>
    <w:pPr>
      <w:spacing w:after="0" w:line="240" w:lineRule="auto"/>
    </w:pPr>
    <w:rPr>
      <w:rFonts w:eastAsiaTheme="minorHAnsi"/>
    </w:rPr>
  </w:style>
  <w:style w:type="paragraph" w:customStyle="1" w:styleId="0BCACB33604B4BDAAE6A12E21F8950AA18">
    <w:name w:val="0BCACB33604B4BDAAE6A12E21F8950AA18"/>
    <w:rsid w:val="00D91D19"/>
    <w:pPr>
      <w:spacing w:after="200" w:line="276" w:lineRule="auto"/>
    </w:pPr>
    <w:rPr>
      <w:color w:val="262626" w:themeColor="text1" w:themeTint="D9"/>
      <w:sz w:val="20"/>
      <w:szCs w:val="20"/>
    </w:rPr>
  </w:style>
  <w:style w:type="paragraph" w:customStyle="1" w:styleId="5C024B3921514AA0BF5894E9D658BA178">
    <w:name w:val="5C024B3921514AA0BF5894E9D658BA178"/>
    <w:rsid w:val="00D91D19"/>
    <w:pPr>
      <w:spacing w:after="200" w:line="276" w:lineRule="auto"/>
    </w:pPr>
    <w:rPr>
      <w:color w:val="262626" w:themeColor="text1" w:themeTint="D9"/>
      <w:sz w:val="20"/>
      <w:szCs w:val="20"/>
    </w:rPr>
  </w:style>
  <w:style w:type="paragraph" w:customStyle="1" w:styleId="07E472ECB78C44C995BFE16A6C9674F68">
    <w:name w:val="07E472ECB78C44C995BFE16A6C9674F68"/>
    <w:rsid w:val="00D91D19"/>
    <w:pPr>
      <w:spacing w:after="200" w:line="276" w:lineRule="auto"/>
    </w:pPr>
    <w:rPr>
      <w:color w:val="262626" w:themeColor="text1" w:themeTint="D9"/>
      <w:sz w:val="20"/>
      <w:szCs w:val="20"/>
    </w:rPr>
  </w:style>
  <w:style w:type="paragraph" w:customStyle="1" w:styleId="182C4AEFEDC74121ADF2C94ED210373012">
    <w:name w:val="182C4AEFEDC74121ADF2C94ED210373012"/>
    <w:rsid w:val="00D91D19"/>
    <w:pPr>
      <w:spacing w:after="200" w:line="276" w:lineRule="auto"/>
    </w:pPr>
    <w:rPr>
      <w:color w:val="262626" w:themeColor="text1" w:themeTint="D9"/>
      <w:sz w:val="20"/>
      <w:szCs w:val="20"/>
    </w:rPr>
  </w:style>
  <w:style w:type="paragraph" w:customStyle="1" w:styleId="2966D7DBA3864CD8B24D1E93FE6D5C5612">
    <w:name w:val="2966D7DBA3864CD8B24D1E93FE6D5C5612"/>
    <w:rsid w:val="00D91D19"/>
    <w:pPr>
      <w:spacing w:after="200" w:line="276" w:lineRule="auto"/>
    </w:pPr>
    <w:rPr>
      <w:color w:val="262626" w:themeColor="text1" w:themeTint="D9"/>
      <w:sz w:val="20"/>
      <w:szCs w:val="20"/>
    </w:rPr>
  </w:style>
  <w:style w:type="paragraph" w:customStyle="1" w:styleId="8CD4D0B772234569ACF9C1E72CCD969E11">
    <w:name w:val="8CD4D0B772234569ACF9C1E72CCD969E11"/>
    <w:rsid w:val="00D91D19"/>
    <w:pPr>
      <w:spacing w:after="200" w:line="276" w:lineRule="auto"/>
    </w:pPr>
    <w:rPr>
      <w:color w:val="262626" w:themeColor="text1" w:themeTint="D9"/>
      <w:sz w:val="20"/>
      <w:szCs w:val="20"/>
    </w:rPr>
  </w:style>
  <w:style w:type="paragraph" w:customStyle="1" w:styleId="5BEA8AB02BCB4EF7BEDD11847FE535A4">
    <w:name w:val="5BEA8AB02BCB4EF7BEDD11847FE535A4"/>
    <w:rsid w:val="00D91D19"/>
  </w:style>
  <w:style w:type="paragraph" w:customStyle="1" w:styleId="6763884761B347FD9E769B9B84BD6A96">
    <w:name w:val="6763884761B347FD9E769B9B84BD6A96"/>
    <w:rsid w:val="00D91D19"/>
  </w:style>
  <w:style w:type="paragraph" w:customStyle="1" w:styleId="2FCF7ACC1BEE4FE986746AE3B0347C6D3">
    <w:name w:val="2FCF7ACC1BEE4FE986746AE3B0347C6D3"/>
    <w:rsid w:val="00D91D19"/>
    <w:pPr>
      <w:spacing w:after="0" w:line="240" w:lineRule="auto"/>
    </w:pPr>
    <w:rPr>
      <w:rFonts w:eastAsiaTheme="minorHAnsi"/>
    </w:rPr>
  </w:style>
  <w:style w:type="paragraph" w:customStyle="1" w:styleId="2BAADA8A20B14513B344BBE0FB04142B3">
    <w:name w:val="2BAADA8A20B14513B344BBE0FB04142B3"/>
    <w:rsid w:val="00D91D19"/>
    <w:pPr>
      <w:spacing w:after="0" w:line="240" w:lineRule="auto"/>
    </w:pPr>
    <w:rPr>
      <w:rFonts w:eastAsiaTheme="minorHAnsi"/>
    </w:rPr>
  </w:style>
  <w:style w:type="paragraph" w:customStyle="1" w:styleId="0E4280C4652F46518D72A06ED4CC1B8B3">
    <w:name w:val="0E4280C4652F46518D72A06ED4CC1B8B3"/>
    <w:rsid w:val="00D91D19"/>
    <w:pPr>
      <w:spacing w:after="0" w:line="240" w:lineRule="auto"/>
    </w:pPr>
    <w:rPr>
      <w:rFonts w:eastAsiaTheme="minorHAnsi"/>
    </w:rPr>
  </w:style>
  <w:style w:type="paragraph" w:customStyle="1" w:styleId="A9181231C68A4938BD5773375BEE18C43">
    <w:name w:val="A9181231C68A4938BD5773375BEE18C43"/>
    <w:rsid w:val="00D91D19"/>
    <w:pPr>
      <w:spacing w:after="0" w:line="240" w:lineRule="auto"/>
    </w:pPr>
    <w:rPr>
      <w:rFonts w:eastAsiaTheme="minorHAnsi"/>
    </w:rPr>
  </w:style>
  <w:style w:type="paragraph" w:customStyle="1" w:styleId="7F71111C199346BAB965CE2332C9BD323">
    <w:name w:val="7F71111C199346BAB965CE2332C9BD323"/>
    <w:rsid w:val="00D91D19"/>
    <w:pPr>
      <w:spacing w:after="0" w:line="240" w:lineRule="auto"/>
    </w:pPr>
    <w:rPr>
      <w:rFonts w:eastAsiaTheme="minorHAnsi"/>
    </w:rPr>
  </w:style>
  <w:style w:type="paragraph" w:customStyle="1" w:styleId="6763884761B347FD9E769B9B84BD6A961">
    <w:name w:val="6763884761B347FD9E769B9B84BD6A961"/>
    <w:rsid w:val="00D91D19"/>
    <w:pPr>
      <w:spacing w:after="0" w:line="240" w:lineRule="auto"/>
    </w:pPr>
    <w:rPr>
      <w:rFonts w:eastAsiaTheme="minorHAnsi"/>
    </w:rPr>
  </w:style>
  <w:style w:type="paragraph" w:customStyle="1" w:styleId="ECDCFA55A0B34F09B471505A5584B9DA3">
    <w:name w:val="ECDCFA55A0B34F09B471505A5584B9DA3"/>
    <w:rsid w:val="00D91D19"/>
    <w:pPr>
      <w:spacing w:after="0" w:line="240" w:lineRule="auto"/>
    </w:pPr>
    <w:rPr>
      <w:rFonts w:eastAsiaTheme="minorHAnsi"/>
    </w:rPr>
  </w:style>
  <w:style w:type="paragraph" w:customStyle="1" w:styleId="76448FD1F5704CE88DE7AA8AA03194D33">
    <w:name w:val="76448FD1F5704CE88DE7AA8AA03194D33"/>
    <w:rsid w:val="00D91D19"/>
    <w:pPr>
      <w:spacing w:after="0" w:line="240" w:lineRule="auto"/>
    </w:pPr>
    <w:rPr>
      <w:rFonts w:eastAsiaTheme="minorHAnsi"/>
    </w:rPr>
  </w:style>
  <w:style w:type="paragraph" w:customStyle="1" w:styleId="E532462DC62F4DE49AC4EB0D5A6FC06E4">
    <w:name w:val="E532462DC62F4DE49AC4EB0D5A6FC06E4"/>
    <w:rsid w:val="00D91D19"/>
    <w:pPr>
      <w:spacing w:after="200" w:line="276" w:lineRule="auto"/>
    </w:pPr>
    <w:rPr>
      <w:color w:val="262626" w:themeColor="text1" w:themeTint="D9"/>
      <w:sz w:val="20"/>
      <w:szCs w:val="20"/>
    </w:rPr>
  </w:style>
  <w:style w:type="paragraph" w:customStyle="1" w:styleId="E8D33229767E457DBD4C0CB33BD0D5124">
    <w:name w:val="E8D33229767E457DBD4C0CB33BD0D5124"/>
    <w:rsid w:val="00D91D19"/>
    <w:pPr>
      <w:spacing w:after="200" w:line="276" w:lineRule="auto"/>
    </w:pPr>
    <w:rPr>
      <w:color w:val="262626" w:themeColor="text1" w:themeTint="D9"/>
      <w:sz w:val="20"/>
      <w:szCs w:val="20"/>
    </w:rPr>
  </w:style>
  <w:style w:type="paragraph" w:customStyle="1" w:styleId="AF4244907F204F6AAA49A04C3E1C8F933">
    <w:name w:val="AF4244907F204F6AAA49A04C3E1C8F933"/>
    <w:rsid w:val="00D91D19"/>
    <w:pPr>
      <w:spacing w:after="200" w:line="276" w:lineRule="auto"/>
    </w:pPr>
    <w:rPr>
      <w:color w:val="262626" w:themeColor="text1" w:themeTint="D9"/>
      <w:sz w:val="20"/>
      <w:szCs w:val="20"/>
    </w:rPr>
  </w:style>
  <w:style w:type="paragraph" w:customStyle="1" w:styleId="979D7C5A84C446D5B942BBE411B2AA093">
    <w:name w:val="979D7C5A84C446D5B942BBE411B2AA093"/>
    <w:rsid w:val="00D91D19"/>
    <w:pPr>
      <w:spacing w:after="200" w:line="276" w:lineRule="auto"/>
    </w:pPr>
    <w:rPr>
      <w:color w:val="262626" w:themeColor="text1" w:themeTint="D9"/>
      <w:sz w:val="20"/>
      <w:szCs w:val="20"/>
    </w:rPr>
  </w:style>
  <w:style w:type="paragraph" w:customStyle="1" w:styleId="C9E716822B3D417AA58C7FFD9B718B7B3">
    <w:name w:val="C9E716822B3D417AA58C7FFD9B718B7B3"/>
    <w:rsid w:val="00D91D19"/>
    <w:pPr>
      <w:spacing w:after="200" w:line="276" w:lineRule="auto"/>
    </w:pPr>
    <w:rPr>
      <w:color w:val="262626" w:themeColor="text1" w:themeTint="D9"/>
      <w:sz w:val="20"/>
      <w:szCs w:val="20"/>
    </w:rPr>
  </w:style>
  <w:style w:type="paragraph" w:customStyle="1" w:styleId="16407A814D534772B48255CDEB0007392">
    <w:name w:val="16407A814D534772B48255CDEB0007392"/>
    <w:rsid w:val="00D91D19"/>
    <w:pPr>
      <w:spacing w:after="200" w:line="276" w:lineRule="auto"/>
    </w:pPr>
    <w:rPr>
      <w:color w:val="262626" w:themeColor="text1" w:themeTint="D9"/>
      <w:sz w:val="20"/>
      <w:szCs w:val="20"/>
    </w:rPr>
  </w:style>
  <w:style w:type="paragraph" w:customStyle="1" w:styleId="51329BEE5E3C44F3A49E2E37857F516E1">
    <w:name w:val="51329BEE5E3C44F3A49E2E37857F516E1"/>
    <w:rsid w:val="00D91D19"/>
    <w:pPr>
      <w:spacing w:after="200" w:line="276" w:lineRule="auto"/>
    </w:pPr>
    <w:rPr>
      <w:color w:val="262626" w:themeColor="text1" w:themeTint="D9"/>
      <w:sz w:val="20"/>
      <w:szCs w:val="20"/>
    </w:rPr>
  </w:style>
  <w:style w:type="paragraph" w:customStyle="1" w:styleId="B03FF087BB7E4C1FB9A710CD231D0421">
    <w:name w:val="B03FF087BB7E4C1FB9A710CD231D0421"/>
    <w:rsid w:val="00D91D19"/>
    <w:pPr>
      <w:spacing w:after="200" w:line="276" w:lineRule="auto"/>
    </w:pPr>
    <w:rPr>
      <w:color w:val="262626" w:themeColor="text1" w:themeTint="D9"/>
      <w:sz w:val="20"/>
      <w:szCs w:val="20"/>
    </w:rPr>
  </w:style>
  <w:style w:type="paragraph" w:customStyle="1" w:styleId="396E24DCF0664943AADD75E4E667C9AC3">
    <w:name w:val="396E24DCF0664943AADD75E4E667C9AC3"/>
    <w:rsid w:val="00D91D19"/>
    <w:pPr>
      <w:spacing w:after="200" w:line="276" w:lineRule="auto"/>
    </w:pPr>
    <w:rPr>
      <w:color w:val="262626" w:themeColor="text1" w:themeTint="D9"/>
      <w:sz w:val="20"/>
      <w:szCs w:val="20"/>
    </w:rPr>
  </w:style>
  <w:style w:type="paragraph" w:customStyle="1" w:styleId="B59FB95899D546E49170BADF232B7375">
    <w:name w:val="B59FB95899D546E49170BADF232B7375"/>
    <w:rsid w:val="00D91D19"/>
    <w:pPr>
      <w:spacing w:after="200" w:line="276" w:lineRule="auto"/>
    </w:pPr>
    <w:rPr>
      <w:color w:val="262626" w:themeColor="text1" w:themeTint="D9"/>
      <w:sz w:val="20"/>
      <w:szCs w:val="20"/>
    </w:rPr>
  </w:style>
  <w:style w:type="paragraph" w:customStyle="1" w:styleId="ACAABCC26ADB4499B7F06AC7EC4DA35F">
    <w:name w:val="ACAABCC26ADB4499B7F06AC7EC4DA35F"/>
    <w:rsid w:val="00D91D19"/>
    <w:pPr>
      <w:spacing w:after="200" w:line="276" w:lineRule="auto"/>
    </w:pPr>
    <w:rPr>
      <w:color w:val="262626" w:themeColor="text1" w:themeTint="D9"/>
      <w:sz w:val="20"/>
      <w:szCs w:val="20"/>
    </w:rPr>
  </w:style>
  <w:style w:type="paragraph" w:customStyle="1" w:styleId="B8FA63DDEBF64475827E8DA39C6719953">
    <w:name w:val="B8FA63DDEBF64475827E8DA39C6719953"/>
    <w:rsid w:val="00D91D19"/>
    <w:pPr>
      <w:spacing w:after="0" w:line="240" w:lineRule="auto"/>
    </w:pPr>
    <w:rPr>
      <w:rFonts w:eastAsiaTheme="minorHAnsi"/>
    </w:rPr>
  </w:style>
  <w:style w:type="paragraph" w:customStyle="1" w:styleId="9DC506BE97A94CE09ED313EFABB85CE63">
    <w:name w:val="9DC506BE97A94CE09ED313EFABB85CE63"/>
    <w:rsid w:val="00D91D19"/>
    <w:pPr>
      <w:spacing w:after="0" w:line="240" w:lineRule="auto"/>
    </w:pPr>
    <w:rPr>
      <w:rFonts w:eastAsiaTheme="minorHAnsi"/>
    </w:rPr>
  </w:style>
  <w:style w:type="paragraph" w:customStyle="1" w:styleId="C5C7F1AFB0DA4FCDB2A67AE149874B576">
    <w:name w:val="C5C7F1AFB0DA4FCDB2A67AE149874B576"/>
    <w:rsid w:val="00D91D19"/>
    <w:pPr>
      <w:spacing w:after="0" w:line="240" w:lineRule="auto"/>
    </w:pPr>
    <w:rPr>
      <w:rFonts w:eastAsiaTheme="minorHAnsi"/>
    </w:rPr>
  </w:style>
  <w:style w:type="paragraph" w:customStyle="1" w:styleId="318A360D13564175A60F5DF9F323777B10">
    <w:name w:val="318A360D13564175A60F5DF9F323777B10"/>
    <w:rsid w:val="00D91D19"/>
    <w:pPr>
      <w:spacing w:after="0" w:line="240" w:lineRule="auto"/>
    </w:pPr>
    <w:rPr>
      <w:rFonts w:eastAsiaTheme="minorHAnsi"/>
    </w:rPr>
  </w:style>
  <w:style w:type="paragraph" w:customStyle="1" w:styleId="CCA63ED232AF473481D2942951915E9616">
    <w:name w:val="CCA63ED232AF473481D2942951915E9616"/>
    <w:rsid w:val="00D91D19"/>
    <w:pPr>
      <w:spacing w:after="0" w:line="240" w:lineRule="auto"/>
    </w:pPr>
    <w:rPr>
      <w:rFonts w:eastAsiaTheme="minorHAnsi"/>
    </w:rPr>
  </w:style>
  <w:style w:type="paragraph" w:customStyle="1" w:styleId="F2256D88CB3A41F8948B8601E010B1717">
    <w:name w:val="F2256D88CB3A41F8948B8601E010B1717"/>
    <w:rsid w:val="00D91D19"/>
    <w:pPr>
      <w:spacing w:after="0" w:line="240" w:lineRule="auto"/>
    </w:pPr>
    <w:rPr>
      <w:rFonts w:eastAsiaTheme="minorHAnsi"/>
    </w:rPr>
  </w:style>
  <w:style w:type="paragraph" w:customStyle="1" w:styleId="0BCACB33604B4BDAAE6A12E21F8950AA19">
    <w:name w:val="0BCACB33604B4BDAAE6A12E21F8950AA19"/>
    <w:rsid w:val="00D91D19"/>
    <w:pPr>
      <w:spacing w:after="200" w:line="276" w:lineRule="auto"/>
    </w:pPr>
    <w:rPr>
      <w:color w:val="262626" w:themeColor="text1" w:themeTint="D9"/>
      <w:sz w:val="20"/>
      <w:szCs w:val="20"/>
    </w:rPr>
  </w:style>
  <w:style w:type="paragraph" w:customStyle="1" w:styleId="5C024B3921514AA0BF5894E9D658BA179">
    <w:name w:val="5C024B3921514AA0BF5894E9D658BA179"/>
    <w:rsid w:val="00D91D19"/>
    <w:pPr>
      <w:spacing w:after="200" w:line="276" w:lineRule="auto"/>
    </w:pPr>
    <w:rPr>
      <w:color w:val="262626" w:themeColor="text1" w:themeTint="D9"/>
      <w:sz w:val="20"/>
      <w:szCs w:val="20"/>
    </w:rPr>
  </w:style>
  <w:style w:type="paragraph" w:customStyle="1" w:styleId="07E472ECB78C44C995BFE16A6C9674F69">
    <w:name w:val="07E472ECB78C44C995BFE16A6C9674F69"/>
    <w:rsid w:val="00D91D19"/>
    <w:pPr>
      <w:spacing w:after="200" w:line="276" w:lineRule="auto"/>
    </w:pPr>
    <w:rPr>
      <w:color w:val="262626" w:themeColor="text1" w:themeTint="D9"/>
      <w:sz w:val="20"/>
      <w:szCs w:val="20"/>
    </w:rPr>
  </w:style>
  <w:style w:type="paragraph" w:customStyle="1" w:styleId="182C4AEFEDC74121ADF2C94ED210373013">
    <w:name w:val="182C4AEFEDC74121ADF2C94ED210373013"/>
    <w:rsid w:val="00D91D19"/>
    <w:pPr>
      <w:spacing w:after="200" w:line="276" w:lineRule="auto"/>
    </w:pPr>
    <w:rPr>
      <w:color w:val="262626" w:themeColor="text1" w:themeTint="D9"/>
      <w:sz w:val="20"/>
      <w:szCs w:val="20"/>
    </w:rPr>
  </w:style>
  <w:style w:type="paragraph" w:customStyle="1" w:styleId="2966D7DBA3864CD8B24D1E93FE6D5C5613">
    <w:name w:val="2966D7DBA3864CD8B24D1E93FE6D5C5613"/>
    <w:rsid w:val="00D91D19"/>
    <w:pPr>
      <w:spacing w:after="200" w:line="276" w:lineRule="auto"/>
    </w:pPr>
    <w:rPr>
      <w:color w:val="262626" w:themeColor="text1" w:themeTint="D9"/>
      <w:sz w:val="20"/>
      <w:szCs w:val="20"/>
    </w:rPr>
  </w:style>
  <w:style w:type="paragraph" w:customStyle="1" w:styleId="8CD4D0B772234569ACF9C1E72CCD969E12">
    <w:name w:val="8CD4D0B772234569ACF9C1E72CCD969E12"/>
    <w:rsid w:val="00D91D19"/>
    <w:pPr>
      <w:spacing w:after="200" w:line="276" w:lineRule="auto"/>
    </w:pPr>
    <w:rPr>
      <w:color w:val="262626" w:themeColor="text1" w:themeTint="D9"/>
      <w:sz w:val="20"/>
      <w:szCs w:val="20"/>
    </w:rPr>
  </w:style>
  <w:style w:type="paragraph" w:customStyle="1" w:styleId="A1B1CAFEB8BD4C2FA2640EA67FD44C2D">
    <w:name w:val="A1B1CAFEB8BD4C2FA2640EA67FD44C2D"/>
    <w:rsid w:val="00D91D19"/>
  </w:style>
  <w:style w:type="paragraph" w:customStyle="1" w:styleId="2FCF7ACC1BEE4FE986746AE3B0347C6D4">
    <w:name w:val="2FCF7ACC1BEE4FE986746AE3B0347C6D4"/>
    <w:rsid w:val="00D91D19"/>
    <w:pPr>
      <w:spacing w:after="0" w:line="240" w:lineRule="auto"/>
    </w:pPr>
    <w:rPr>
      <w:rFonts w:eastAsiaTheme="minorHAnsi"/>
    </w:rPr>
  </w:style>
  <w:style w:type="paragraph" w:customStyle="1" w:styleId="2BAADA8A20B14513B344BBE0FB04142B4">
    <w:name w:val="2BAADA8A20B14513B344BBE0FB04142B4"/>
    <w:rsid w:val="00D91D19"/>
    <w:pPr>
      <w:spacing w:after="0" w:line="240" w:lineRule="auto"/>
    </w:pPr>
    <w:rPr>
      <w:rFonts w:eastAsiaTheme="minorHAnsi"/>
    </w:rPr>
  </w:style>
  <w:style w:type="paragraph" w:customStyle="1" w:styleId="0E4280C4652F46518D72A06ED4CC1B8B4">
    <w:name w:val="0E4280C4652F46518D72A06ED4CC1B8B4"/>
    <w:rsid w:val="00D91D19"/>
    <w:pPr>
      <w:spacing w:after="0" w:line="240" w:lineRule="auto"/>
    </w:pPr>
    <w:rPr>
      <w:rFonts w:eastAsiaTheme="minorHAnsi"/>
    </w:rPr>
  </w:style>
  <w:style w:type="paragraph" w:customStyle="1" w:styleId="A9181231C68A4938BD5773375BEE18C44">
    <w:name w:val="A9181231C68A4938BD5773375BEE18C44"/>
    <w:rsid w:val="00D91D19"/>
    <w:pPr>
      <w:spacing w:after="0" w:line="240" w:lineRule="auto"/>
    </w:pPr>
    <w:rPr>
      <w:rFonts w:eastAsiaTheme="minorHAnsi"/>
    </w:rPr>
  </w:style>
  <w:style w:type="paragraph" w:customStyle="1" w:styleId="7F71111C199346BAB965CE2332C9BD324">
    <w:name w:val="7F71111C199346BAB965CE2332C9BD324"/>
    <w:rsid w:val="00D91D19"/>
    <w:pPr>
      <w:spacing w:after="0" w:line="240" w:lineRule="auto"/>
    </w:pPr>
    <w:rPr>
      <w:rFonts w:eastAsiaTheme="minorHAnsi"/>
    </w:rPr>
  </w:style>
  <w:style w:type="paragraph" w:customStyle="1" w:styleId="6763884761B347FD9E769B9B84BD6A962">
    <w:name w:val="6763884761B347FD9E769B9B84BD6A962"/>
    <w:rsid w:val="00D91D19"/>
    <w:pPr>
      <w:spacing w:after="0" w:line="240" w:lineRule="auto"/>
    </w:pPr>
    <w:rPr>
      <w:rFonts w:eastAsiaTheme="minorHAnsi"/>
    </w:rPr>
  </w:style>
  <w:style w:type="paragraph" w:customStyle="1" w:styleId="ECDCFA55A0B34F09B471505A5584B9DA4">
    <w:name w:val="ECDCFA55A0B34F09B471505A5584B9DA4"/>
    <w:rsid w:val="00D91D19"/>
    <w:pPr>
      <w:spacing w:after="0" w:line="240" w:lineRule="auto"/>
    </w:pPr>
    <w:rPr>
      <w:rFonts w:eastAsiaTheme="minorHAnsi"/>
    </w:rPr>
  </w:style>
  <w:style w:type="paragraph" w:customStyle="1" w:styleId="76448FD1F5704CE88DE7AA8AA03194D34">
    <w:name w:val="76448FD1F5704CE88DE7AA8AA03194D34"/>
    <w:rsid w:val="00D91D19"/>
    <w:pPr>
      <w:spacing w:after="0" w:line="240" w:lineRule="auto"/>
    </w:pPr>
    <w:rPr>
      <w:rFonts w:eastAsiaTheme="minorHAnsi"/>
    </w:rPr>
  </w:style>
  <w:style w:type="paragraph" w:customStyle="1" w:styleId="E532462DC62F4DE49AC4EB0D5A6FC06E5">
    <w:name w:val="E532462DC62F4DE49AC4EB0D5A6FC06E5"/>
    <w:rsid w:val="00D91D19"/>
    <w:pPr>
      <w:spacing w:after="200" w:line="276" w:lineRule="auto"/>
    </w:pPr>
    <w:rPr>
      <w:color w:val="262626" w:themeColor="text1" w:themeTint="D9"/>
      <w:sz w:val="20"/>
      <w:szCs w:val="20"/>
    </w:rPr>
  </w:style>
  <w:style w:type="paragraph" w:customStyle="1" w:styleId="E8D33229767E457DBD4C0CB33BD0D5125">
    <w:name w:val="E8D33229767E457DBD4C0CB33BD0D5125"/>
    <w:rsid w:val="00D91D19"/>
    <w:pPr>
      <w:spacing w:after="200" w:line="276" w:lineRule="auto"/>
    </w:pPr>
    <w:rPr>
      <w:color w:val="262626" w:themeColor="text1" w:themeTint="D9"/>
      <w:sz w:val="20"/>
      <w:szCs w:val="20"/>
    </w:rPr>
  </w:style>
  <w:style w:type="paragraph" w:customStyle="1" w:styleId="AF4244907F204F6AAA49A04C3E1C8F934">
    <w:name w:val="AF4244907F204F6AAA49A04C3E1C8F934"/>
    <w:rsid w:val="00D91D19"/>
    <w:pPr>
      <w:spacing w:after="200" w:line="276" w:lineRule="auto"/>
    </w:pPr>
    <w:rPr>
      <w:color w:val="262626" w:themeColor="text1" w:themeTint="D9"/>
      <w:sz w:val="20"/>
      <w:szCs w:val="20"/>
    </w:rPr>
  </w:style>
  <w:style w:type="paragraph" w:customStyle="1" w:styleId="979D7C5A84C446D5B942BBE411B2AA094">
    <w:name w:val="979D7C5A84C446D5B942BBE411B2AA094"/>
    <w:rsid w:val="00D91D19"/>
    <w:pPr>
      <w:spacing w:after="200" w:line="276" w:lineRule="auto"/>
    </w:pPr>
    <w:rPr>
      <w:color w:val="262626" w:themeColor="text1" w:themeTint="D9"/>
      <w:sz w:val="20"/>
      <w:szCs w:val="20"/>
    </w:rPr>
  </w:style>
  <w:style w:type="paragraph" w:customStyle="1" w:styleId="C9E716822B3D417AA58C7FFD9B718B7B4">
    <w:name w:val="C9E716822B3D417AA58C7FFD9B718B7B4"/>
    <w:rsid w:val="00D91D19"/>
    <w:pPr>
      <w:spacing w:after="200" w:line="276" w:lineRule="auto"/>
    </w:pPr>
    <w:rPr>
      <w:color w:val="262626" w:themeColor="text1" w:themeTint="D9"/>
      <w:sz w:val="20"/>
      <w:szCs w:val="20"/>
    </w:rPr>
  </w:style>
  <w:style w:type="paragraph" w:customStyle="1" w:styleId="16407A814D534772B48255CDEB0007393">
    <w:name w:val="16407A814D534772B48255CDEB0007393"/>
    <w:rsid w:val="00D91D19"/>
    <w:pPr>
      <w:spacing w:after="200" w:line="276" w:lineRule="auto"/>
    </w:pPr>
    <w:rPr>
      <w:color w:val="262626" w:themeColor="text1" w:themeTint="D9"/>
      <w:sz w:val="20"/>
      <w:szCs w:val="20"/>
    </w:rPr>
  </w:style>
  <w:style w:type="paragraph" w:customStyle="1" w:styleId="51329BEE5E3C44F3A49E2E37857F516E2">
    <w:name w:val="51329BEE5E3C44F3A49E2E37857F516E2"/>
    <w:rsid w:val="00D91D19"/>
    <w:pPr>
      <w:spacing w:after="200" w:line="276" w:lineRule="auto"/>
    </w:pPr>
    <w:rPr>
      <w:color w:val="262626" w:themeColor="text1" w:themeTint="D9"/>
      <w:sz w:val="20"/>
      <w:szCs w:val="20"/>
    </w:rPr>
  </w:style>
  <w:style w:type="paragraph" w:customStyle="1" w:styleId="B03FF087BB7E4C1FB9A710CD231D04211">
    <w:name w:val="B03FF087BB7E4C1FB9A710CD231D04211"/>
    <w:rsid w:val="00D91D19"/>
    <w:pPr>
      <w:spacing w:after="200" w:line="276" w:lineRule="auto"/>
    </w:pPr>
    <w:rPr>
      <w:color w:val="262626" w:themeColor="text1" w:themeTint="D9"/>
      <w:sz w:val="20"/>
      <w:szCs w:val="20"/>
    </w:rPr>
  </w:style>
  <w:style w:type="paragraph" w:customStyle="1" w:styleId="396E24DCF0664943AADD75E4E667C9AC4">
    <w:name w:val="396E24DCF0664943AADD75E4E667C9AC4"/>
    <w:rsid w:val="00D91D19"/>
    <w:pPr>
      <w:spacing w:after="200" w:line="276" w:lineRule="auto"/>
    </w:pPr>
    <w:rPr>
      <w:color w:val="262626" w:themeColor="text1" w:themeTint="D9"/>
      <w:sz w:val="20"/>
      <w:szCs w:val="20"/>
    </w:rPr>
  </w:style>
  <w:style w:type="paragraph" w:customStyle="1" w:styleId="B59FB95899D546E49170BADF232B73751">
    <w:name w:val="B59FB95899D546E49170BADF232B73751"/>
    <w:rsid w:val="00D91D19"/>
    <w:pPr>
      <w:spacing w:after="200" w:line="276" w:lineRule="auto"/>
    </w:pPr>
    <w:rPr>
      <w:color w:val="262626" w:themeColor="text1" w:themeTint="D9"/>
      <w:sz w:val="20"/>
      <w:szCs w:val="20"/>
    </w:rPr>
  </w:style>
  <w:style w:type="paragraph" w:customStyle="1" w:styleId="ACAABCC26ADB4499B7F06AC7EC4DA35F1">
    <w:name w:val="ACAABCC26ADB4499B7F06AC7EC4DA35F1"/>
    <w:rsid w:val="00D91D19"/>
    <w:pPr>
      <w:spacing w:after="200" w:line="276" w:lineRule="auto"/>
    </w:pPr>
    <w:rPr>
      <w:color w:val="262626" w:themeColor="text1" w:themeTint="D9"/>
      <w:sz w:val="20"/>
      <w:szCs w:val="20"/>
    </w:rPr>
  </w:style>
  <w:style w:type="paragraph" w:customStyle="1" w:styleId="B8FA63DDEBF64475827E8DA39C6719954">
    <w:name w:val="B8FA63DDEBF64475827E8DA39C6719954"/>
    <w:rsid w:val="00D91D19"/>
    <w:pPr>
      <w:spacing w:after="0" w:line="240" w:lineRule="auto"/>
    </w:pPr>
    <w:rPr>
      <w:rFonts w:eastAsiaTheme="minorHAnsi"/>
    </w:rPr>
  </w:style>
  <w:style w:type="paragraph" w:customStyle="1" w:styleId="9DC506BE97A94CE09ED313EFABB85CE64">
    <w:name w:val="9DC506BE97A94CE09ED313EFABB85CE64"/>
    <w:rsid w:val="00D91D19"/>
    <w:pPr>
      <w:spacing w:after="0" w:line="240" w:lineRule="auto"/>
    </w:pPr>
    <w:rPr>
      <w:rFonts w:eastAsiaTheme="minorHAnsi"/>
    </w:rPr>
  </w:style>
  <w:style w:type="paragraph" w:customStyle="1" w:styleId="2FCF7ACC1BEE4FE986746AE3B0347C6D5">
    <w:name w:val="2FCF7ACC1BEE4FE986746AE3B0347C6D5"/>
    <w:rsid w:val="00D91D19"/>
    <w:pPr>
      <w:spacing w:after="0" w:line="240" w:lineRule="auto"/>
    </w:pPr>
    <w:rPr>
      <w:rFonts w:eastAsiaTheme="minorHAnsi"/>
    </w:rPr>
  </w:style>
  <w:style w:type="paragraph" w:customStyle="1" w:styleId="2BAADA8A20B14513B344BBE0FB04142B5">
    <w:name w:val="2BAADA8A20B14513B344BBE0FB04142B5"/>
    <w:rsid w:val="00D91D19"/>
    <w:pPr>
      <w:spacing w:after="0" w:line="240" w:lineRule="auto"/>
    </w:pPr>
    <w:rPr>
      <w:rFonts w:eastAsiaTheme="minorHAnsi"/>
    </w:rPr>
  </w:style>
  <w:style w:type="paragraph" w:customStyle="1" w:styleId="0E4280C4652F46518D72A06ED4CC1B8B5">
    <w:name w:val="0E4280C4652F46518D72A06ED4CC1B8B5"/>
    <w:rsid w:val="00D91D19"/>
    <w:pPr>
      <w:spacing w:after="0" w:line="240" w:lineRule="auto"/>
    </w:pPr>
    <w:rPr>
      <w:rFonts w:eastAsiaTheme="minorHAnsi"/>
    </w:rPr>
  </w:style>
  <w:style w:type="paragraph" w:customStyle="1" w:styleId="A9181231C68A4938BD5773375BEE18C45">
    <w:name w:val="A9181231C68A4938BD5773375BEE18C45"/>
    <w:rsid w:val="00D91D19"/>
    <w:pPr>
      <w:spacing w:after="0" w:line="240" w:lineRule="auto"/>
    </w:pPr>
    <w:rPr>
      <w:rFonts w:eastAsiaTheme="minorHAnsi"/>
    </w:rPr>
  </w:style>
  <w:style w:type="paragraph" w:customStyle="1" w:styleId="7F71111C199346BAB965CE2332C9BD325">
    <w:name w:val="7F71111C199346BAB965CE2332C9BD325"/>
    <w:rsid w:val="00D91D19"/>
    <w:pPr>
      <w:spacing w:after="0" w:line="240" w:lineRule="auto"/>
    </w:pPr>
    <w:rPr>
      <w:rFonts w:eastAsiaTheme="minorHAnsi"/>
    </w:rPr>
  </w:style>
  <w:style w:type="paragraph" w:customStyle="1" w:styleId="6763884761B347FD9E769B9B84BD6A963">
    <w:name w:val="6763884761B347FD9E769B9B84BD6A963"/>
    <w:rsid w:val="00D91D19"/>
    <w:pPr>
      <w:spacing w:after="0" w:line="240" w:lineRule="auto"/>
    </w:pPr>
    <w:rPr>
      <w:rFonts w:eastAsiaTheme="minorHAnsi"/>
    </w:rPr>
  </w:style>
  <w:style w:type="paragraph" w:customStyle="1" w:styleId="ECDCFA55A0B34F09B471505A5584B9DA5">
    <w:name w:val="ECDCFA55A0B34F09B471505A5584B9DA5"/>
    <w:rsid w:val="00D91D19"/>
    <w:pPr>
      <w:spacing w:after="0" w:line="240" w:lineRule="auto"/>
    </w:pPr>
    <w:rPr>
      <w:rFonts w:eastAsiaTheme="minorHAnsi"/>
    </w:rPr>
  </w:style>
  <w:style w:type="paragraph" w:customStyle="1" w:styleId="76448FD1F5704CE88DE7AA8AA03194D35">
    <w:name w:val="76448FD1F5704CE88DE7AA8AA03194D35"/>
    <w:rsid w:val="00D91D19"/>
    <w:pPr>
      <w:spacing w:after="0" w:line="240" w:lineRule="auto"/>
    </w:pPr>
    <w:rPr>
      <w:rFonts w:eastAsiaTheme="minorHAnsi"/>
    </w:rPr>
  </w:style>
  <w:style w:type="paragraph" w:customStyle="1" w:styleId="E532462DC62F4DE49AC4EB0D5A6FC06E6">
    <w:name w:val="E532462DC62F4DE49AC4EB0D5A6FC06E6"/>
    <w:rsid w:val="00D91D19"/>
    <w:pPr>
      <w:spacing w:after="200" w:line="276" w:lineRule="auto"/>
    </w:pPr>
    <w:rPr>
      <w:color w:val="262626" w:themeColor="text1" w:themeTint="D9"/>
      <w:sz w:val="20"/>
      <w:szCs w:val="20"/>
    </w:rPr>
  </w:style>
  <w:style w:type="paragraph" w:customStyle="1" w:styleId="E8D33229767E457DBD4C0CB33BD0D5126">
    <w:name w:val="E8D33229767E457DBD4C0CB33BD0D5126"/>
    <w:rsid w:val="00D91D19"/>
    <w:pPr>
      <w:spacing w:after="200" w:line="276" w:lineRule="auto"/>
    </w:pPr>
    <w:rPr>
      <w:color w:val="262626" w:themeColor="text1" w:themeTint="D9"/>
      <w:sz w:val="20"/>
      <w:szCs w:val="20"/>
    </w:rPr>
  </w:style>
  <w:style w:type="paragraph" w:customStyle="1" w:styleId="AF4244907F204F6AAA49A04C3E1C8F935">
    <w:name w:val="AF4244907F204F6AAA49A04C3E1C8F935"/>
    <w:rsid w:val="00D91D19"/>
    <w:pPr>
      <w:spacing w:after="200" w:line="276" w:lineRule="auto"/>
    </w:pPr>
    <w:rPr>
      <w:color w:val="262626" w:themeColor="text1" w:themeTint="D9"/>
      <w:sz w:val="20"/>
      <w:szCs w:val="20"/>
    </w:rPr>
  </w:style>
  <w:style w:type="paragraph" w:customStyle="1" w:styleId="979D7C5A84C446D5B942BBE411B2AA095">
    <w:name w:val="979D7C5A84C446D5B942BBE411B2AA095"/>
    <w:rsid w:val="00D91D19"/>
    <w:pPr>
      <w:spacing w:after="200" w:line="276" w:lineRule="auto"/>
    </w:pPr>
    <w:rPr>
      <w:color w:val="262626" w:themeColor="text1" w:themeTint="D9"/>
      <w:sz w:val="20"/>
      <w:szCs w:val="20"/>
    </w:rPr>
  </w:style>
  <w:style w:type="paragraph" w:customStyle="1" w:styleId="C9E716822B3D417AA58C7FFD9B718B7B5">
    <w:name w:val="C9E716822B3D417AA58C7FFD9B718B7B5"/>
    <w:rsid w:val="00D91D19"/>
    <w:pPr>
      <w:spacing w:after="200" w:line="276" w:lineRule="auto"/>
    </w:pPr>
    <w:rPr>
      <w:color w:val="262626" w:themeColor="text1" w:themeTint="D9"/>
      <w:sz w:val="20"/>
      <w:szCs w:val="20"/>
    </w:rPr>
  </w:style>
  <w:style w:type="paragraph" w:customStyle="1" w:styleId="16407A814D534772B48255CDEB0007394">
    <w:name w:val="16407A814D534772B48255CDEB0007394"/>
    <w:rsid w:val="00D91D19"/>
    <w:pPr>
      <w:spacing w:after="200" w:line="276" w:lineRule="auto"/>
    </w:pPr>
    <w:rPr>
      <w:color w:val="262626" w:themeColor="text1" w:themeTint="D9"/>
      <w:sz w:val="20"/>
      <w:szCs w:val="20"/>
    </w:rPr>
  </w:style>
  <w:style w:type="paragraph" w:customStyle="1" w:styleId="51329BEE5E3C44F3A49E2E37857F516E3">
    <w:name w:val="51329BEE5E3C44F3A49E2E37857F516E3"/>
    <w:rsid w:val="00D91D19"/>
    <w:pPr>
      <w:spacing w:after="200" w:line="276" w:lineRule="auto"/>
    </w:pPr>
    <w:rPr>
      <w:color w:val="262626" w:themeColor="text1" w:themeTint="D9"/>
      <w:sz w:val="20"/>
      <w:szCs w:val="20"/>
    </w:rPr>
  </w:style>
  <w:style w:type="paragraph" w:customStyle="1" w:styleId="B03FF087BB7E4C1FB9A710CD231D04212">
    <w:name w:val="B03FF087BB7E4C1FB9A710CD231D04212"/>
    <w:rsid w:val="00D91D19"/>
    <w:pPr>
      <w:spacing w:after="200" w:line="276" w:lineRule="auto"/>
    </w:pPr>
    <w:rPr>
      <w:color w:val="262626" w:themeColor="text1" w:themeTint="D9"/>
      <w:sz w:val="20"/>
      <w:szCs w:val="20"/>
    </w:rPr>
  </w:style>
  <w:style w:type="paragraph" w:customStyle="1" w:styleId="396E24DCF0664943AADD75E4E667C9AC5">
    <w:name w:val="396E24DCF0664943AADD75E4E667C9AC5"/>
    <w:rsid w:val="00D91D19"/>
    <w:pPr>
      <w:spacing w:after="200" w:line="276" w:lineRule="auto"/>
    </w:pPr>
    <w:rPr>
      <w:color w:val="262626" w:themeColor="text1" w:themeTint="D9"/>
      <w:sz w:val="20"/>
      <w:szCs w:val="20"/>
    </w:rPr>
  </w:style>
  <w:style w:type="paragraph" w:customStyle="1" w:styleId="B59FB95899D546E49170BADF232B73752">
    <w:name w:val="B59FB95899D546E49170BADF232B73752"/>
    <w:rsid w:val="00D91D19"/>
    <w:pPr>
      <w:spacing w:after="200" w:line="276" w:lineRule="auto"/>
    </w:pPr>
    <w:rPr>
      <w:color w:val="262626" w:themeColor="text1" w:themeTint="D9"/>
      <w:sz w:val="20"/>
      <w:szCs w:val="20"/>
    </w:rPr>
  </w:style>
  <w:style w:type="paragraph" w:customStyle="1" w:styleId="ACAABCC26ADB4499B7F06AC7EC4DA35F2">
    <w:name w:val="ACAABCC26ADB4499B7F06AC7EC4DA35F2"/>
    <w:rsid w:val="00D91D19"/>
    <w:pPr>
      <w:spacing w:after="200" w:line="276" w:lineRule="auto"/>
    </w:pPr>
    <w:rPr>
      <w:color w:val="262626" w:themeColor="text1" w:themeTint="D9"/>
      <w:sz w:val="20"/>
      <w:szCs w:val="20"/>
    </w:rPr>
  </w:style>
  <w:style w:type="paragraph" w:customStyle="1" w:styleId="B8FA63DDEBF64475827E8DA39C6719955">
    <w:name w:val="B8FA63DDEBF64475827E8DA39C6719955"/>
    <w:rsid w:val="00D91D19"/>
    <w:pPr>
      <w:spacing w:after="0" w:line="240" w:lineRule="auto"/>
    </w:pPr>
    <w:rPr>
      <w:rFonts w:eastAsiaTheme="minorHAnsi"/>
    </w:rPr>
  </w:style>
  <w:style w:type="paragraph" w:customStyle="1" w:styleId="9DC506BE97A94CE09ED313EFABB85CE65">
    <w:name w:val="9DC506BE97A94CE09ED313EFABB85CE65"/>
    <w:rsid w:val="00D91D19"/>
    <w:pPr>
      <w:spacing w:after="0" w:line="240" w:lineRule="auto"/>
    </w:pPr>
    <w:rPr>
      <w:rFonts w:eastAsiaTheme="minorHAnsi"/>
    </w:rPr>
  </w:style>
  <w:style w:type="paragraph" w:customStyle="1" w:styleId="2BAADA8A20B14513B344BBE0FB04142B6">
    <w:name w:val="2BAADA8A20B14513B344BBE0FB04142B6"/>
    <w:rsid w:val="00D91D19"/>
    <w:pPr>
      <w:spacing w:after="0" w:line="240" w:lineRule="auto"/>
    </w:pPr>
    <w:rPr>
      <w:rFonts w:eastAsiaTheme="minorHAnsi"/>
    </w:rPr>
  </w:style>
  <w:style w:type="paragraph" w:customStyle="1" w:styleId="0E4280C4652F46518D72A06ED4CC1B8B6">
    <w:name w:val="0E4280C4652F46518D72A06ED4CC1B8B6"/>
    <w:rsid w:val="00D91D19"/>
    <w:pPr>
      <w:spacing w:after="0" w:line="240" w:lineRule="auto"/>
    </w:pPr>
    <w:rPr>
      <w:rFonts w:eastAsiaTheme="minorHAnsi"/>
    </w:rPr>
  </w:style>
  <w:style w:type="paragraph" w:customStyle="1" w:styleId="A9181231C68A4938BD5773375BEE18C46">
    <w:name w:val="A9181231C68A4938BD5773375BEE18C46"/>
    <w:rsid w:val="00D91D19"/>
    <w:pPr>
      <w:spacing w:after="0" w:line="240" w:lineRule="auto"/>
    </w:pPr>
    <w:rPr>
      <w:rFonts w:eastAsiaTheme="minorHAnsi"/>
    </w:rPr>
  </w:style>
  <w:style w:type="paragraph" w:customStyle="1" w:styleId="7F71111C199346BAB965CE2332C9BD326">
    <w:name w:val="7F71111C199346BAB965CE2332C9BD326"/>
    <w:rsid w:val="00D91D19"/>
    <w:pPr>
      <w:spacing w:after="0" w:line="240" w:lineRule="auto"/>
    </w:pPr>
    <w:rPr>
      <w:rFonts w:eastAsiaTheme="minorHAnsi"/>
    </w:rPr>
  </w:style>
  <w:style w:type="paragraph" w:customStyle="1" w:styleId="6763884761B347FD9E769B9B84BD6A964">
    <w:name w:val="6763884761B347FD9E769B9B84BD6A964"/>
    <w:rsid w:val="00D91D19"/>
    <w:pPr>
      <w:spacing w:after="0" w:line="240" w:lineRule="auto"/>
    </w:pPr>
    <w:rPr>
      <w:rFonts w:eastAsiaTheme="minorHAnsi"/>
    </w:rPr>
  </w:style>
  <w:style w:type="paragraph" w:customStyle="1" w:styleId="ECDCFA55A0B34F09B471505A5584B9DA6">
    <w:name w:val="ECDCFA55A0B34F09B471505A5584B9DA6"/>
    <w:rsid w:val="00D91D19"/>
    <w:pPr>
      <w:spacing w:after="0" w:line="240" w:lineRule="auto"/>
    </w:pPr>
    <w:rPr>
      <w:rFonts w:eastAsiaTheme="minorHAnsi"/>
    </w:rPr>
  </w:style>
  <w:style w:type="paragraph" w:customStyle="1" w:styleId="76448FD1F5704CE88DE7AA8AA03194D36">
    <w:name w:val="76448FD1F5704CE88DE7AA8AA03194D36"/>
    <w:rsid w:val="00D91D19"/>
    <w:pPr>
      <w:spacing w:after="0" w:line="240" w:lineRule="auto"/>
    </w:pPr>
    <w:rPr>
      <w:rFonts w:eastAsiaTheme="minorHAnsi"/>
    </w:rPr>
  </w:style>
  <w:style w:type="paragraph" w:customStyle="1" w:styleId="E532462DC62F4DE49AC4EB0D5A6FC06E7">
    <w:name w:val="E532462DC62F4DE49AC4EB0D5A6FC06E7"/>
    <w:rsid w:val="00D91D19"/>
    <w:pPr>
      <w:spacing w:after="200" w:line="276" w:lineRule="auto"/>
    </w:pPr>
    <w:rPr>
      <w:color w:val="262626" w:themeColor="text1" w:themeTint="D9"/>
      <w:sz w:val="20"/>
      <w:szCs w:val="20"/>
    </w:rPr>
  </w:style>
  <w:style w:type="paragraph" w:customStyle="1" w:styleId="E8D33229767E457DBD4C0CB33BD0D5127">
    <w:name w:val="E8D33229767E457DBD4C0CB33BD0D5127"/>
    <w:rsid w:val="00D91D19"/>
    <w:pPr>
      <w:spacing w:after="200" w:line="276" w:lineRule="auto"/>
    </w:pPr>
    <w:rPr>
      <w:color w:val="262626" w:themeColor="text1" w:themeTint="D9"/>
      <w:sz w:val="20"/>
      <w:szCs w:val="20"/>
    </w:rPr>
  </w:style>
  <w:style w:type="paragraph" w:customStyle="1" w:styleId="AF4244907F204F6AAA49A04C3E1C8F936">
    <w:name w:val="AF4244907F204F6AAA49A04C3E1C8F936"/>
    <w:rsid w:val="00D91D19"/>
    <w:pPr>
      <w:spacing w:after="200" w:line="276" w:lineRule="auto"/>
    </w:pPr>
    <w:rPr>
      <w:color w:val="262626" w:themeColor="text1" w:themeTint="D9"/>
      <w:sz w:val="20"/>
      <w:szCs w:val="20"/>
    </w:rPr>
  </w:style>
  <w:style w:type="paragraph" w:customStyle="1" w:styleId="979D7C5A84C446D5B942BBE411B2AA096">
    <w:name w:val="979D7C5A84C446D5B942BBE411B2AA096"/>
    <w:rsid w:val="00D91D19"/>
    <w:pPr>
      <w:spacing w:after="200" w:line="276" w:lineRule="auto"/>
    </w:pPr>
    <w:rPr>
      <w:color w:val="262626" w:themeColor="text1" w:themeTint="D9"/>
      <w:sz w:val="20"/>
      <w:szCs w:val="20"/>
    </w:rPr>
  </w:style>
  <w:style w:type="paragraph" w:customStyle="1" w:styleId="C9E716822B3D417AA58C7FFD9B718B7B6">
    <w:name w:val="C9E716822B3D417AA58C7FFD9B718B7B6"/>
    <w:rsid w:val="00D91D19"/>
    <w:pPr>
      <w:spacing w:after="200" w:line="276" w:lineRule="auto"/>
    </w:pPr>
    <w:rPr>
      <w:color w:val="262626" w:themeColor="text1" w:themeTint="D9"/>
      <w:sz w:val="20"/>
      <w:szCs w:val="20"/>
    </w:rPr>
  </w:style>
  <w:style w:type="paragraph" w:customStyle="1" w:styleId="16407A814D534772B48255CDEB0007395">
    <w:name w:val="16407A814D534772B48255CDEB0007395"/>
    <w:rsid w:val="00D91D19"/>
    <w:pPr>
      <w:spacing w:after="200" w:line="276" w:lineRule="auto"/>
    </w:pPr>
    <w:rPr>
      <w:color w:val="262626" w:themeColor="text1" w:themeTint="D9"/>
      <w:sz w:val="20"/>
      <w:szCs w:val="20"/>
    </w:rPr>
  </w:style>
  <w:style w:type="paragraph" w:customStyle="1" w:styleId="51329BEE5E3C44F3A49E2E37857F516E4">
    <w:name w:val="51329BEE5E3C44F3A49E2E37857F516E4"/>
    <w:rsid w:val="00D91D19"/>
    <w:pPr>
      <w:spacing w:after="200" w:line="276" w:lineRule="auto"/>
    </w:pPr>
    <w:rPr>
      <w:color w:val="262626" w:themeColor="text1" w:themeTint="D9"/>
      <w:sz w:val="20"/>
      <w:szCs w:val="20"/>
    </w:rPr>
  </w:style>
  <w:style w:type="paragraph" w:customStyle="1" w:styleId="B03FF087BB7E4C1FB9A710CD231D04213">
    <w:name w:val="B03FF087BB7E4C1FB9A710CD231D04213"/>
    <w:rsid w:val="00D91D19"/>
    <w:pPr>
      <w:spacing w:after="200" w:line="276" w:lineRule="auto"/>
    </w:pPr>
    <w:rPr>
      <w:color w:val="262626" w:themeColor="text1" w:themeTint="D9"/>
      <w:sz w:val="20"/>
      <w:szCs w:val="20"/>
    </w:rPr>
  </w:style>
  <w:style w:type="paragraph" w:customStyle="1" w:styleId="396E24DCF0664943AADD75E4E667C9AC6">
    <w:name w:val="396E24DCF0664943AADD75E4E667C9AC6"/>
    <w:rsid w:val="00D91D19"/>
    <w:pPr>
      <w:spacing w:after="200" w:line="276" w:lineRule="auto"/>
    </w:pPr>
    <w:rPr>
      <w:color w:val="262626" w:themeColor="text1" w:themeTint="D9"/>
      <w:sz w:val="20"/>
      <w:szCs w:val="20"/>
    </w:rPr>
  </w:style>
  <w:style w:type="paragraph" w:customStyle="1" w:styleId="B59FB95899D546E49170BADF232B73753">
    <w:name w:val="B59FB95899D546E49170BADF232B73753"/>
    <w:rsid w:val="00D91D19"/>
    <w:pPr>
      <w:spacing w:after="200" w:line="276" w:lineRule="auto"/>
    </w:pPr>
    <w:rPr>
      <w:color w:val="262626" w:themeColor="text1" w:themeTint="D9"/>
      <w:sz w:val="20"/>
      <w:szCs w:val="20"/>
    </w:rPr>
  </w:style>
  <w:style w:type="paragraph" w:customStyle="1" w:styleId="ACAABCC26ADB4499B7F06AC7EC4DA35F3">
    <w:name w:val="ACAABCC26ADB4499B7F06AC7EC4DA35F3"/>
    <w:rsid w:val="00D91D19"/>
    <w:pPr>
      <w:spacing w:after="200" w:line="276" w:lineRule="auto"/>
    </w:pPr>
    <w:rPr>
      <w:color w:val="262626" w:themeColor="text1" w:themeTint="D9"/>
      <w:sz w:val="20"/>
      <w:szCs w:val="20"/>
    </w:rPr>
  </w:style>
  <w:style w:type="paragraph" w:customStyle="1" w:styleId="B8FA63DDEBF64475827E8DA39C6719956">
    <w:name w:val="B8FA63DDEBF64475827E8DA39C6719956"/>
    <w:rsid w:val="00D91D19"/>
    <w:pPr>
      <w:spacing w:after="0" w:line="240" w:lineRule="auto"/>
    </w:pPr>
    <w:rPr>
      <w:rFonts w:eastAsiaTheme="minorHAnsi"/>
    </w:rPr>
  </w:style>
  <w:style w:type="paragraph" w:customStyle="1" w:styleId="9DC506BE97A94CE09ED313EFABB85CE66">
    <w:name w:val="9DC506BE97A94CE09ED313EFABB85CE66"/>
    <w:rsid w:val="00D91D19"/>
    <w:pPr>
      <w:spacing w:after="0" w:line="240" w:lineRule="auto"/>
    </w:pPr>
    <w:rPr>
      <w:rFonts w:eastAsiaTheme="minorHAnsi"/>
    </w:rPr>
  </w:style>
  <w:style w:type="paragraph" w:customStyle="1" w:styleId="2BAADA8A20B14513B344BBE0FB04142B7">
    <w:name w:val="2BAADA8A20B14513B344BBE0FB04142B7"/>
    <w:rsid w:val="00E36263"/>
    <w:pPr>
      <w:spacing w:after="0" w:line="240" w:lineRule="auto"/>
    </w:pPr>
    <w:rPr>
      <w:rFonts w:eastAsiaTheme="minorHAnsi"/>
    </w:rPr>
  </w:style>
  <w:style w:type="paragraph" w:customStyle="1" w:styleId="0E4280C4652F46518D72A06ED4CC1B8B7">
    <w:name w:val="0E4280C4652F46518D72A06ED4CC1B8B7"/>
    <w:rsid w:val="00E36263"/>
    <w:pPr>
      <w:spacing w:after="0" w:line="240" w:lineRule="auto"/>
    </w:pPr>
    <w:rPr>
      <w:rFonts w:eastAsiaTheme="minorHAnsi"/>
    </w:rPr>
  </w:style>
  <w:style w:type="paragraph" w:customStyle="1" w:styleId="A9181231C68A4938BD5773375BEE18C47">
    <w:name w:val="A9181231C68A4938BD5773375BEE18C47"/>
    <w:rsid w:val="00E36263"/>
    <w:pPr>
      <w:spacing w:after="0" w:line="240" w:lineRule="auto"/>
    </w:pPr>
    <w:rPr>
      <w:rFonts w:eastAsiaTheme="minorHAnsi"/>
    </w:rPr>
  </w:style>
  <w:style w:type="paragraph" w:customStyle="1" w:styleId="7F71111C199346BAB965CE2332C9BD327">
    <w:name w:val="7F71111C199346BAB965CE2332C9BD327"/>
    <w:rsid w:val="00E36263"/>
    <w:pPr>
      <w:spacing w:after="0" w:line="240" w:lineRule="auto"/>
    </w:pPr>
    <w:rPr>
      <w:rFonts w:eastAsiaTheme="minorHAnsi"/>
    </w:rPr>
  </w:style>
  <w:style w:type="paragraph" w:customStyle="1" w:styleId="6763884761B347FD9E769B9B84BD6A965">
    <w:name w:val="6763884761B347FD9E769B9B84BD6A965"/>
    <w:rsid w:val="00E36263"/>
    <w:pPr>
      <w:spacing w:after="0" w:line="240" w:lineRule="auto"/>
    </w:pPr>
    <w:rPr>
      <w:rFonts w:eastAsiaTheme="minorHAnsi"/>
    </w:rPr>
  </w:style>
  <w:style w:type="paragraph" w:customStyle="1" w:styleId="ECDCFA55A0B34F09B471505A5584B9DA7">
    <w:name w:val="ECDCFA55A0B34F09B471505A5584B9DA7"/>
    <w:rsid w:val="00E36263"/>
    <w:pPr>
      <w:spacing w:after="0" w:line="240" w:lineRule="auto"/>
    </w:pPr>
    <w:rPr>
      <w:rFonts w:eastAsiaTheme="minorHAnsi"/>
    </w:rPr>
  </w:style>
  <w:style w:type="paragraph" w:customStyle="1" w:styleId="76448FD1F5704CE88DE7AA8AA03194D37">
    <w:name w:val="76448FD1F5704CE88DE7AA8AA03194D37"/>
    <w:rsid w:val="00E36263"/>
    <w:pPr>
      <w:spacing w:after="0" w:line="240" w:lineRule="auto"/>
    </w:pPr>
    <w:rPr>
      <w:rFonts w:eastAsiaTheme="minorHAnsi"/>
    </w:rPr>
  </w:style>
  <w:style w:type="paragraph" w:customStyle="1" w:styleId="E532462DC62F4DE49AC4EB0D5A6FC06E8">
    <w:name w:val="E532462DC62F4DE49AC4EB0D5A6FC06E8"/>
    <w:rsid w:val="00E36263"/>
    <w:pPr>
      <w:spacing w:after="200" w:line="276" w:lineRule="auto"/>
    </w:pPr>
    <w:rPr>
      <w:color w:val="262626" w:themeColor="text1" w:themeTint="D9"/>
      <w:sz w:val="20"/>
      <w:szCs w:val="20"/>
    </w:rPr>
  </w:style>
  <w:style w:type="paragraph" w:customStyle="1" w:styleId="E8D33229767E457DBD4C0CB33BD0D5128">
    <w:name w:val="E8D33229767E457DBD4C0CB33BD0D5128"/>
    <w:rsid w:val="00E36263"/>
    <w:pPr>
      <w:spacing w:after="200" w:line="276" w:lineRule="auto"/>
    </w:pPr>
    <w:rPr>
      <w:color w:val="262626" w:themeColor="text1" w:themeTint="D9"/>
      <w:sz w:val="20"/>
      <w:szCs w:val="20"/>
    </w:rPr>
  </w:style>
  <w:style w:type="paragraph" w:customStyle="1" w:styleId="AF4244907F204F6AAA49A04C3E1C8F937">
    <w:name w:val="AF4244907F204F6AAA49A04C3E1C8F937"/>
    <w:rsid w:val="00E36263"/>
    <w:pPr>
      <w:spacing w:after="200" w:line="276" w:lineRule="auto"/>
    </w:pPr>
    <w:rPr>
      <w:color w:val="262626" w:themeColor="text1" w:themeTint="D9"/>
      <w:sz w:val="20"/>
      <w:szCs w:val="20"/>
    </w:rPr>
  </w:style>
  <w:style w:type="paragraph" w:customStyle="1" w:styleId="979D7C5A84C446D5B942BBE411B2AA097">
    <w:name w:val="979D7C5A84C446D5B942BBE411B2AA097"/>
    <w:rsid w:val="00E36263"/>
    <w:pPr>
      <w:spacing w:after="200" w:line="276" w:lineRule="auto"/>
    </w:pPr>
    <w:rPr>
      <w:color w:val="262626" w:themeColor="text1" w:themeTint="D9"/>
      <w:sz w:val="20"/>
      <w:szCs w:val="20"/>
    </w:rPr>
  </w:style>
  <w:style w:type="paragraph" w:customStyle="1" w:styleId="C9E716822B3D417AA58C7FFD9B718B7B7">
    <w:name w:val="C9E716822B3D417AA58C7FFD9B718B7B7"/>
    <w:rsid w:val="00E36263"/>
    <w:pPr>
      <w:spacing w:after="200" w:line="276" w:lineRule="auto"/>
    </w:pPr>
    <w:rPr>
      <w:color w:val="262626" w:themeColor="text1" w:themeTint="D9"/>
      <w:sz w:val="20"/>
      <w:szCs w:val="20"/>
    </w:rPr>
  </w:style>
  <w:style w:type="paragraph" w:customStyle="1" w:styleId="16407A814D534772B48255CDEB0007396">
    <w:name w:val="16407A814D534772B48255CDEB0007396"/>
    <w:rsid w:val="00E36263"/>
    <w:pPr>
      <w:spacing w:after="200" w:line="276" w:lineRule="auto"/>
    </w:pPr>
    <w:rPr>
      <w:color w:val="262626" w:themeColor="text1" w:themeTint="D9"/>
      <w:sz w:val="20"/>
      <w:szCs w:val="20"/>
    </w:rPr>
  </w:style>
  <w:style w:type="paragraph" w:customStyle="1" w:styleId="51329BEE5E3C44F3A49E2E37857F516E5">
    <w:name w:val="51329BEE5E3C44F3A49E2E37857F516E5"/>
    <w:rsid w:val="00E36263"/>
    <w:pPr>
      <w:spacing w:after="200" w:line="276" w:lineRule="auto"/>
    </w:pPr>
    <w:rPr>
      <w:color w:val="262626" w:themeColor="text1" w:themeTint="D9"/>
      <w:sz w:val="20"/>
      <w:szCs w:val="20"/>
    </w:rPr>
  </w:style>
  <w:style w:type="paragraph" w:customStyle="1" w:styleId="B03FF087BB7E4C1FB9A710CD231D04214">
    <w:name w:val="B03FF087BB7E4C1FB9A710CD231D04214"/>
    <w:rsid w:val="00E36263"/>
    <w:pPr>
      <w:spacing w:after="200" w:line="276" w:lineRule="auto"/>
    </w:pPr>
    <w:rPr>
      <w:color w:val="262626" w:themeColor="text1" w:themeTint="D9"/>
      <w:sz w:val="20"/>
      <w:szCs w:val="20"/>
    </w:rPr>
  </w:style>
  <w:style w:type="paragraph" w:customStyle="1" w:styleId="396E24DCF0664943AADD75E4E667C9AC7">
    <w:name w:val="396E24DCF0664943AADD75E4E667C9AC7"/>
    <w:rsid w:val="00E36263"/>
    <w:pPr>
      <w:spacing w:after="200" w:line="276" w:lineRule="auto"/>
    </w:pPr>
    <w:rPr>
      <w:color w:val="262626" w:themeColor="text1" w:themeTint="D9"/>
      <w:sz w:val="20"/>
      <w:szCs w:val="20"/>
    </w:rPr>
  </w:style>
  <w:style w:type="paragraph" w:customStyle="1" w:styleId="B59FB95899D546E49170BADF232B73754">
    <w:name w:val="B59FB95899D546E49170BADF232B73754"/>
    <w:rsid w:val="00E36263"/>
    <w:pPr>
      <w:spacing w:after="200" w:line="276" w:lineRule="auto"/>
    </w:pPr>
    <w:rPr>
      <w:color w:val="262626" w:themeColor="text1" w:themeTint="D9"/>
      <w:sz w:val="20"/>
      <w:szCs w:val="20"/>
    </w:rPr>
  </w:style>
  <w:style w:type="paragraph" w:customStyle="1" w:styleId="ACAABCC26ADB4499B7F06AC7EC4DA35F4">
    <w:name w:val="ACAABCC26ADB4499B7F06AC7EC4DA35F4"/>
    <w:rsid w:val="00E36263"/>
    <w:pPr>
      <w:spacing w:after="200" w:line="276" w:lineRule="auto"/>
    </w:pPr>
    <w:rPr>
      <w:color w:val="262626" w:themeColor="text1" w:themeTint="D9"/>
      <w:sz w:val="20"/>
      <w:szCs w:val="20"/>
    </w:rPr>
  </w:style>
  <w:style w:type="paragraph" w:customStyle="1" w:styleId="B8FA63DDEBF64475827E8DA39C6719957">
    <w:name w:val="B8FA63DDEBF64475827E8DA39C6719957"/>
    <w:rsid w:val="00E36263"/>
    <w:pPr>
      <w:spacing w:after="0" w:line="240" w:lineRule="auto"/>
    </w:pPr>
    <w:rPr>
      <w:rFonts w:eastAsiaTheme="minorHAnsi"/>
    </w:rPr>
  </w:style>
  <w:style w:type="paragraph" w:customStyle="1" w:styleId="9DC506BE97A94CE09ED313EFABB85CE67">
    <w:name w:val="9DC506BE97A94CE09ED313EFABB85CE67"/>
    <w:rsid w:val="00E36263"/>
    <w:pPr>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1ED03C-462F-4AED-9BC8-6563ECCF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DEA_letter_template</Template>
  <TotalTime>3201</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 Harms</dc:creator>
  <cp:keywords/>
  <dc:description/>
  <cp:lastModifiedBy>MSF Wever</cp:lastModifiedBy>
  <cp:revision>12</cp:revision>
  <cp:lastPrinted>2019-09-16T16:53:00Z</cp:lastPrinted>
  <dcterms:created xsi:type="dcterms:W3CDTF">2024-08-07T13:29:00Z</dcterms:created>
  <dcterms:modified xsi:type="dcterms:W3CDTF">2024-09-02T14:10:00Z</dcterms:modified>
  <cp:category/>
</cp:coreProperties>
</file>